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3B2903" w14:textId="67D00031" w:rsidR="00AE6CF4" w:rsidRPr="00603297" w:rsidRDefault="009555F7" w:rsidP="00FD29DE">
      <w:pPr>
        <w:pStyle w:val="Heading1"/>
      </w:pPr>
      <w:bookmarkStart w:id="0" w:name="_Toc417562072"/>
      <w:bookmarkStart w:id="1" w:name="_Toc394658752"/>
      <w:bookmarkStart w:id="2" w:name="_Toc398203347"/>
      <w:bookmarkStart w:id="3" w:name="_GoBack"/>
      <w:r w:rsidRPr="00106120">
        <w:rPr>
          <w:noProof/>
          <w:color w:val="FF0000"/>
        </w:rPr>
        <w:drawing>
          <wp:anchor distT="0" distB="0" distL="114300" distR="114300" simplePos="0" relativeHeight="251686912" behindDoc="0" locked="1" layoutInCell="0" allowOverlap="1" wp14:anchorId="681D4B01" wp14:editId="3ECB94F0">
            <wp:simplePos x="0" y="0"/>
            <wp:positionH relativeFrom="page">
              <wp:posOffset>842645</wp:posOffset>
            </wp:positionH>
            <wp:positionV relativeFrom="page">
              <wp:posOffset>7496175</wp:posOffset>
            </wp:positionV>
            <wp:extent cx="4196715" cy="1143000"/>
            <wp:effectExtent l="0" t="0" r="0" b="0"/>
            <wp:wrapTopAndBottom/>
            <wp:docPr id="2" name="Picture 2" descr="Urban Institute: Elevate the Debate" title="Urban Institut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rban_grid_elevate_blue_whit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6715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4" w:name="_Toc362336117"/>
      <w:bookmarkStart w:id="5" w:name="_Toc493178485"/>
      <w:bookmarkEnd w:id="0"/>
      <w:bookmarkEnd w:id="1"/>
      <w:bookmarkEnd w:id="2"/>
      <w:r w:rsidR="00AE6CF4">
        <w:t>Work Process Schedule</w:t>
      </w:r>
      <w:bookmarkEnd w:id="4"/>
      <w:bookmarkEnd w:id="5"/>
      <w:bookmarkEnd w:id="3"/>
      <w:r w:rsidR="00AE6CF4" w:rsidRPr="00603297">
        <w:t xml:space="preserve"> </w:t>
      </w:r>
    </w:p>
    <w:tbl>
      <w:tblPr>
        <w:tblStyle w:val="GridTable4-Accent11"/>
        <w:tblW w:w="0" w:type="auto"/>
        <w:tblLook w:val="04A0" w:firstRow="1" w:lastRow="0" w:firstColumn="1" w:lastColumn="0" w:noHBand="0" w:noVBand="1"/>
      </w:tblPr>
      <w:tblGrid>
        <w:gridCol w:w="4488"/>
        <w:gridCol w:w="1717"/>
        <w:gridCol w:w="2771"/>
      </w:tblGrid>
      <w:tr w:rsidR="00AE6CF4" w14:paraId="1717C47F" w14:textId="77777777" w:rsidTr="00FB1B8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5" w:type="dxa"/>
            <w:gridSpan w:val="2"/>
          </w:tcPr>
          <w:p w14:paraId="6EA13B98" w14:textId="77777777" w:rsidR="00AE6CF4" w:rsidRDefault="00AE6CF4" w:rsidP="005E0392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>WO</w:t>
            </w:r>
            <w:r w:rsidRPr="00E00840">
              <w:rPr>
                <w:b w:val="0"/>
                <w:sz w:val="32"/>
                <w:szCs w:val="32"/>
              </w:rPr>
              <w:t>RK PROCESS SCHEDULE</w:t>
            </w:r>
          </w:p>
          <w:p w14:paraId="3A781873" w14:textId="426CBFD0" w:rsidR="00AE6CF4" w:rsidRPr="00E00840" w:rsidRDefault="00363AD3" w:rsidP="005E0392">
            <w:pPr>
              <w:pStyle w:val="BodyText"/>
              <w:rPr>
                <w:b w:val="0"/>
                <w:sz w:val="32"/>
                <w:szCs w:val="32"/>
              </w:rPr>
            </w:pPr>
            <w:r>
              <w:rPr>
                <w:b w:val="0"/>
                <w:sz w:val="32"/>
                <w:szCs w:val="32"/>
              </w:rPr>
              <w:t xml:space="preserve">IT Generalist </w:t>
            </w:r>
          </w:p>
        </w:tc>
        <w:tc>
          <w:tcPr>
            <w:tcW w:w="2771" w:type="dxa"/>
          </w:tcPr>
          <w:p w14:paraId="2C4ED2B7" w14:textId="09214B38" w:rsidR="00AE6CF4" w:rsidRDefault="00AE6CF4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ONET Code: </w:t>
            </w:r>
            <w:r w:rsidR="00363AD3">
              <w:t>15-1151.00</w:t>
            </w:r>
          </w:p>
          <w:p w14:paraId="66F66F46" w14:textId="27251756" w:rsidR="00AE6CF4" w:rsidRDefault="00AE6CF4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RAPIDS Code:  </w:t>
            </w:r>
            <w:r w:rsidR="00363AD3">
              <w:t>1059</w:t>
            </w:r>
          </w:p>
        </w:tc>
      </w:tr>
      <w:tr w:rsidR="00FE1796" w14:paraId="16DDF3C9" w14:textId="77777777" w:rsidTr="00247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14:paraId="05D9FD7A" w14:textId="77777777" w:rsidR="00FE1796" w:rsidRDefault="00FE1796" w:rsidP="005E0392">
            <w:pPr>
              <w:pStyle w:val="BodyText"/>
            </w:pPr>
            <w:r>
              <w:t>JOB TITLE:</w:t>
            </w:r>
          </w:p>
        </w:tc>
      </w:tr>
      <w:tr w:rsidR="00FE1796" w14:paraId="5B04BC23" w14:textId="77777777" w:rsidTr="00247B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14:paraId="5BDE1DEA" w14:textId="77777777" w:rsidR="00FE1796" w:rsidRDefault="00FE1796" w:rsidP="005E0392">
            <w:pPr>
              <w:pStyle w:val="BodyText"/>
            </w:pPr>
            <w:r>
              <w:t>LEVEL:</w:t>
            </w:r>
          </w:p>
        </w:tc>
        <w:tc>
          <w:tcPr>
            <w:tcW w:w="4488" w:type="dxa"/>
            <w:gridSpan w:val="2"/>
            <w:shd w:val="clear" w:color="auto" w:fill="F2F2F2" w:themeFill="background1" w:themeFillShade="F2"/>
          </w:tcPr>
          <w:p w14:paraId="732E872D" w14:textId="77777777" w:rsidR="00FE1796" w:rsidRDefault="00FE1796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SPECIALIZATION:</w:t>
            </w:r>
          </w:p>
        </w:tc>
      </w:tr>
      <w:tr w:rsidR="00FE1796" w14:paraId="47963F0F" w14:textId="77777777" w:rsidTr="00247B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14:paraId="5FB26F0B" w14:textId="70F14072" w:rsidR="00FE1796" w:rsidRDefault="00363AD3" w:rsidP="005E0392">
            <w:pPr>
              <w:pStyle w:val="BodyText"/>
            </w:pPr>
            <w:r>
              <w:t xml:space="preserve">STACKABLE PROGRAM ____       </w:t>
            </w:r>
            <w:r w:rsidR="00FE1796">
              <w:t>_</w:t>
            </w:r>
            <w:r w:rsidR="008C4332">
              <w:t>yes</w:t>
            </w:r>
            <w:r w:rsidR="00FE1796">
              <w:t xml:space="preserve">____ </w:t>
            </w:r>
          </w:p>
          <w:p w14:paraId="5B5ADB27" w14:textId="3F5F97C5" w:rsidR="00FE1796" w:rsidRDefault="00FE1796" w:rsidP="00FE1796">
            <w:pPr>
              <w:pStyle w:val="BodyText"/>
            </w:pPr>
            <w:r>
              <w:t xml:space="preserve">BASE OCCUPATION NAME: </w:t>
            </w:r>
            <w:r w:rsidR="008C4332">
              <w:t>Base credential for IT pathway</w:t>
            </w:r>
          </w:p>
        </w:tc>
      </w:tr>
      <w:tr w:rsidR="00AE6CF4" w14:paraId="50235049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76" w:type="dxa"/>
            <w:gridSpan w:val="3"/>
            <w:shd w:val="clear" w:color="auto" w:fill="F2F2F2" w:themeFill="background1" w:themeFillShade="F2"/>
          </w:tcPr>
          <w:p w14:paraId="69FDFEC2" w14:textId="77777777" w:rsidR="00AE6CF4" w:rsidRDefault="00AE6CF4" w:rsidP="005E0392">
            <w:pPr>
              <w:pStyle w:val="BodyText"/>
            </w:pPr>
            <w:r>
              <w:t>Company Contact: Name</w:t>
            </w:r>
          </w:p>
        </w:tc>
      </w:tr>
      <w:tr w:rsidR="00AE6CF4" w14:paraId="39F955A9" w14:textId="77777777" w:rsidTr="00FB1B8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14:paraId="75CBEB5D" w14:textId="77777777" w:rsidR="00AE6CF4" w:rsidRDefault="00AE6CF4" w:rsidP="005E0392">
            <w:pPr>
              <w:pStyle w:val="BodyTextFirstIndent"/>
              <w:ind w:firstLine="0"/>
            </w:pPr>
            <w:r>
              <w:t>Address:</w:t>
            </w:r>
          </w:p>
          <w:p w14:paraId="2B114FBD" w14:textId="77777777" w:rsidR="00AE6CF4" w:rsidRDefault="00AE6CF4" w:rsidP="005E0392">
            <w:pPr>
              <w:pStyle w:val="BodyTextFirstIndent"/>
              <w:ind w:firstLine="0"/>
            </w:pPr>
          </w:p>
          <w:p w14:paraId="522CD05D" w14:textId="77777777" w:rsidR="00AE6CF4" w:rsidRDefault="00AE6CF4" w:rsidP="005E0392">
            <w:pPr>
              <w:pStyle w:val="BodyTextFirstIndent"/>
              <w:ind w:firstLine="0"/>
            </w:pPr>
          </w:p>
        </w:tc>
        <w:tc>
          <w:tcPr>
            <w:tcW w:w="1717" w:type="dxa"/>
            <w:shd w:val="clear" w:color="auto" w:fill="F2F2F2" w:themeFill="background1" w:themeFillShade="F2"/>
          </w:tcPr>
          <w:p w14:paraId="1C425D4C" w14:textId="77777777"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Phone</w:t>
            </w:r>
          </w:p>
        </w:tc>
        <w:tc>
          <w:tcPr>
            <w:tcW w:w="2771" w:type="dxa"/>
            <w:shd w:val="clear" w:color="auto" w:fill="F2F2F2" w:themeFill="background1" w:themeFillShade="F2"/>
          </w:tcPr>
          <w:p w14:paraId="3901FA76" w14:textId="77777777"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Email</w:t>
            </w:r>
          </w:p>
          <w:p w14:paraId="1BF25025" w14:textId="77777777" w:rsidR="00AE6CF4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AE6CF4" w14:paraId="61CC1E37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88" w:type="dxa"/>
            <w:shd w:val="clear" w:color="auto" w:fill="F2F2F2" w:themeFill="background1" w:themeFillShade="F2"/>
          </w:tcPr>
          <w:p w14:paraId="2D581368" w14:textId="77777777" w:rsidR="00AE6CF4" w:rsidRDefault="00AE6CF4" w:rsidP="005E0392">
            <w:pPr>
              <w:pStyle w:val="BodyTextFirstIndent"/>
              <w:ind w:firstLine="0"/>
            </w:pPr>
            <w:r>
              <w:t xml:space="preserve">Apprenticeship Type:  </w:t>
            </w:r>
          </w:p>
          <w:p w14:paraId="26ED3C8C" w14:textId="3DD700B6" w:rsidR="00AE6CF4" w:rsidRDefault="00AE6CF4" w:rsidP="005E0392">
            <w:pPr>
              <w:pStyle w:val="BodyTextFirstIndent"/>
              <w:ind w:firstLine="0"/>
            </w:pPr>
            <w:r>
              <w:t>__</w:t>
            </w:r>
            <w:r w:rsidR="008C4332">
              <w:t>___</w:t>
            </w:r>
            <w:r>
              <w:t>__Competency-Based</w:t>
            </w:r>
          </w:p>
          <w:p w14:paraId="76389070" w14:textId="77777777" w:rsidR="00AE6CF4" w:rsidRDefault="00AE6CF4" w:rsidP="005E0392">
            <w:pPr>
              <w:pStyle w:val="BodyTextFirstIndent"/>
              <w:ind w:firstLine="0"/>
            </w:pPr>
            <w:r>
              <w:t>_______Time-Based         _______Hybrid</w:t>
            </w:r>
          </w:p>
        </w:tc>
        <w:tc>
          <w:tcPr>
            <w:tcW w:w="4488" w:type="dxa"/>
            <w:gridSpan w:val="2"/>
            <w:shd w:val="clear" w:color="auto" w:fill="F2F2F2" w:themeFill="background1" w:themeFillShade="F2"/>
          </w:tcPr>
          <w:p w14:paraId="730A00C3" w14:textId="77777777" w:rsidR="00AE6CF4" w:rsidRDefault="00AE6CF4" w:rsidP="005E0392">
            <w:pPr>
              <w:pStyle w:val="BodyTextFirstInden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Prerequisites</w:t>
            </w:r>
          </w:p>
        </w:tc>
      </w:tr>
    </w:tbl>
    <w:tbl>
      <w:tblPr>
        <w:tblStyle w:val="ColorfulList"/>
        <w:tblW w:w="8990" w:type="dxa"/>
        <w:tblInd w:w="-5" w:type="dxa"/>
        <w:tblLook w:val="0420" w:firstRow="1" w:lastRow="0" w:firstColumn="0" w:lastColumn="0" w:noHBand="0" w:noVBand="1"/>
      </w:tblPr>
      <w:tblGrid>
        <w:gridCol w:w="5786"/>
        <w:gridCol w:w="1141"/>
        <w:gridCol w:w="6"/>
        <w:gridCol w:w="1076"/>
        <w:gridCol w:w="966"/>
        <w:gridCol w:w="6"/>
        <w:gridCol w:w="9"/>
      </w:tblGrid>
      <w:tr w:rsidR="00FE1796" w14:paraId="257C7FD3" w14:textId="77777777" w:rsidTr="000A0291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6EB01B0A" w14:textId="692871A3" w:rsidR="00FE1796" w:rsidRDefault="00FE1796" w:rsidP="00DB346F">
            <w:pPr>
              <w:pStyle w:val="BodyText"/>
              <w:rPr>
                <w:b w:val="0"/>
                <w:bCs/>
                <w:color w:val="000000" w:themeColor="text1"/>
              </w:rPr>
            </w:pPr>
            <w:r w:rsidRPr="005E0392">
              <w:rPr>
                <w:color w:val="000000" w:themeColor="text1"/>
              </w:rPr>
              <w:t xml:space="preserve">JOB FUNCTION 1: </w:t>
            </w:r>
            <w:r w:rsidR="00363AD3" w:rsidRPr="00363AD3">
              <w:rPr>
                <w:color w:val="000000" w:themeColor="text1"/>
              </w:rPr>
              <w:t>Sets up and removes employee or client workstations or devices, including setting up access controls</w:t>
            </w:r>
          </w:p>
        </w:tc>
        <w:tc>
          <w:tcPr>
            <w:tcW w:w="22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750A4085" w14:textId="77777777" w:rsidR="00FE1796" w:rsidRDefault="00FE1796" w:rsidP="005E0392">
            <w:pPr>
              <w:pStyle w:val="BodyText"/>
              <w:rPr>
                <w:b w:val="0"/>
                <w:bCs/>
                <w:color w:val="000000" w:themeColor="text1"/>
              </w:rPr>
            </w:pPr>
            <w:r w:rsidRPr="00FE1796">
              <w:rPr>
                <w:b w:val="0"/>
                <w:bCs/>
                <w:color w:val="000000" w:themeColor="text1"/>
              </w:rPr>
              <w:t>Core or Optional</w:t>
            </w:r>
          </w:p>
          <w:p w14:paraId="3D28BD32" w14:textId="5EEF051F" w:rsidR="00DB346F" w:rsidRDefault="00DB346F" w:rsidP="005E0392">
            <w:pPr>
              <w:pStyle w:val="BodyText"/>
              <w:rPr>
                <w:b w:val="0"/>
                <w:bCs/>
                <w:color w:val="000000" w:themeColor="text1"/>
              </w:rPr>
            </w:pPr>
            <w:r>
              <w:rPr>
                <w:b w:val="0"/>
                <w:bCs/>
                <w:color w:val="000000" w:themeColor="text1"/>
              </w:rPr>
              <w:t>Core</w:t>
            </w:r>
          </w:p>
          <w:p w14:paraId="255A321E" w14:textId="77777777" w:rsidR="00FE1796" w:rsidRPr="00FE1796" w:rsidRDefault="00FE1796" w:rsidP="005E0392">
            <w:pPr>
              <w:pStyle w:val="BodyText"/>
              <w:rPr>
                <w:b w:val="0"/>
                <w:bCs/>
                <w:color w:val="000000" w:themeColor="text1"/>
              </w:rPr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10416FDC" w14:textId="77777777" w:rsidR="00FE1796" w:rsidRPr="00FE1796" w:rsidRDefault="00FE1796" w:rsidP="005E0392">
            <w:pPr>
              <w:pStyle w:val="BodyText"/>
              <w:rPr>
                <w:color w:val="000000" w:themeColor="text1"/>
              </w:rPr>
            </w:pPr>
            <w:r w:rsidRPr="00FE1796">
              <w:rPr>
                <w:color w:val="000000" w:themeColor="text1"/>
              </w:rPr>
              <w:t>Level</w:t>
            </w:r>
          </w:p>
          <w:p w14:paraId="396CFEEC" w14:textId="77777777" w:rsidR="00FE1796" w:rsidRPr="00FE1796" w:rsidRDefault="00FE1796" w:rsidP="005E0392">
            <w:pPr>
              <w:pStyle w:val="BodyText"/>
              <w:rPr>
                <w:color w:val="000000" w:themeColor="text1"/>
              </w:rPr>
            </w:pPr>
          </w:p>
        </w:tc>
      </w:tr>
      <w:tr w:rsidR="00AE6CF4" w14:paraId="26BA014A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4407E32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9361503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AD0ED8F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C3635C7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</w:tr>
      <w:tr w:rsidR="00AE6CF4" w:rsidRPr="003C3FD6" w14:paraId="2434A330" w14:textId="77777777" w:rsidTr="000A0291">
        <w:trPr>
          <w:gridAfter w:val="1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8D0403C" w14:textId="784F41C8" w:rsidR="00AE6CF4" w:rsidRPr="003C3FD6" w:rsidRDefault="00DB346F" w:rsidP="005E0392">
            <w:pPr>
              <w:pStyle w:val="BodyText"/>
            </w:pPr>
            <w:r w:rsidRPr="00DB346F">
              <w:lastRenderedPageBreak/>
              <w:t xml:space="preserve">Competency 1a:  </w:t>
            </w:r>
            <w:r w:rsidR="00363AD3" w:rsidRPr="00363AD3">
              <w:t>Sets up desktop, laptop and other devices for employees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83D1B28" w14:textId="134BDDDB" w:rsidR="00AE6CF4" w:rsidRPr="003C3FD6" w:rsidRDefault="00AE6CF4" w:rsidP="005E0392">
            <w:pPr>
              <w:pStyle w:val="BodyText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B47B3CF" w14:textId="77777777" w:rsidR="00AE6CF4" w:rsidRPr="003C3FD6" w:rsidRDefault="00AE6CF4" w:rsidP="005E0392">
            <w:pPr>
              <w:pStyle w:val="BodyText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8C9E3CA" w14:textId="77777777" w:rsidR="00AE6CF4" w:rsidRPr="003C3FD6" w:rsidRDefault="00AE6CF4" w:rsidP="005E0392">
            <w:pPr>
              <w:pStyle w:val="BodyText"/>
            </w:pPr>
          </w:p>
        </w:tc>
      </w:tr>
      <w:tr w:rsidR="00AE6CF4" w:rsidRPr="003C3FD6" w14:paraId="01361A98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652402" w14:textId="1817A3A7" w:rsidR="00AE6CF4" w:rsidRPr="003C3FD6" w:rsidRDefault="00DB346F" w:rsidP="005E0392">
            <w:pPr>
              <w:pStyle w:val="BodyText"/>
            </w:pPr>
            <w:r w:rsidRPr="00DB346F">
              <w:t xml:space="preserve">Competency 1b:  </w:t>
            </w:r>
            <w:r w:rsidR="00363AD3" w:rsidRPr="00363AD3">
              <w:t>Installs software on network or individual users' computers, laptops or devices and sets appropriate access controls or authorities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D2323B6" w14:textId="36094BDA" w:rsidR="00AE6CF4" w:rsidRPr="003C3FD6" w:rsidRDefault="00AE6CF4" w:rsidP="005E0392">
            <w:pPr>
              <w:pStyle w:val="BodyText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81DE5CA" w14:textId="77777777" w:rsidR="00AE6CF4" w:rsidRPr="003C3FD6" w:rsidRDefault="00AE6CF4" w:rsidP="005E0392">
            <w:pPr>
              <w:pStyle w:val="BodyText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E056D13" w14:textId="77777777" w:rsidR="00AE6CF4" w:rsidRPr="003C3FD6" w:rsidRDefault="00AE6CF4" w:rsidP="005E0392">
            <w:pPr>
              <w:pStyle w:val="BodyText"/>
            </w:pPr>
          </w:p>
        </w:tc>
      </w:tr>
      <w:tr w:rsidR="00AE6CF4" w:rsidRPr="003C3FD6" w14:paraId="2E90A77F" w14:textId="77777777" w:rsidTr="000A0291">
        <w:trPr>
          <w:gridAfter w:val="1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3A6DE89" w14:textId="4C54B942" w:rsidR="00AE6CF4" w:rsidRPr="003C3FD6" w:rsidRDefault="00DB346F" w:rsidP="005E0392">
            <w:pPr>
              <w:pStyle w:val="BodyText"/>
            </w:pPr>
            <w:r w:rsidRPr="00DB346F">
              <w:t xml:space="preserve">Competency 1c:  </w:t>
            </w:r>
            <w:r w:rsidR="00363AD3" w:rsidRPr="00363AD3">
              <w:t>Sets up user identifications and passwords and implements policies regarding passwords and user/administrator permissions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3B3F2C9" w14:textId="47DA9027" w:rsidR="00AE6CF4" w:rsidRPr="003C3FD6" w:rsidRDefault="00AE6CF4" w:rsidP="005E0392">
            <w:pPr>
              <w:pStyle w:val="BodyText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975ACCD" w14:textId="77777777" w:rsidR="00AE6CF4" w:rsidRPr="003C3FD6" w:rsidRDefault="00AE6CF4" w:rsidP="005E0392">
            <w:pPr>
              <w:pStyle w:val="BodyText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272F0E8" w14:textId="77777777" w:rsidR="00AE6CF4" w:rsidRPr="003C3FD6" w:rsidRDefault="00AE6CF4" w:rsidP="005E0392">
            <w:pPr>
              <w:pStyle w:val="BodyText"/>
            </w:pPr>
          </w:p>
        </w:tc>
      </w:tr>
      <w:tr w:rsidR="00AE6CF4" w:rsidRPr="003C3FD6" w14:paraId="36130661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E767F99" w14:textId="0757A977" w:rsidR="00AE6CF4" w:rsidRPr="003C3FD6" w:rsidRDefault="00363AD3" w:rsidP="005E0392">
            <w:pPr>
              <w:pStyle w:val="BodyText"/>
            </w:pPr>
            <w:r w:rsidRPr="00363AD3">
              <w:t>Establishes secure external connections to network or desktops using secure remote access technology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30A0B94" w14:textId="7CDE9ACE" w:rsidR="00AE6CF4" w:rsidRPr="003C3FD6" w:rsidRDefault="00AE6CF4" w:rsidP="005E0392">
            <w:pPr>
              <w:pStyle w:val="BodyText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36AF9B7" w14:textId="77777777" w:rsidR="00AE6CF4" w:rsidRPr="003C3FD6" w:rsidRDefault="00AE6CF4" w:rsidP="005E0392">
            <w:pPr>
              <w:pStyle w:val="BodyText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9FAD039" w14:textId="77777777" w:rsidR="00AE6CF4" w:rsidRPr="003C3FD6" w:rsidRDefault="00AE6CF4" w:rsidP="005E0392">
            <w:pPr>
              <w:pStyle w:val="BodyText"/>
            </w:pPr>
          </w:p>
        </w:tc>
      </w:tr>
      <w:tr w:rsidR="00AE6CF4" w:rsidRPr="003C3FD6" w14:paraId="6ABF1E16" w14:textId="77777777" w:rsidTr="000A0291">
        <w:tblPrEx>
          <w:tblLook w:val="04A0" w:firstRow="1" w:lastRow="0" w:firstColumn="1" w:lastColumn="0" w:noHBand="0" w:noVBand="1"/>
        </w:tblPrEx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E891C1" w14:textId="4DCE7957" w:rsidR="00AE6CF4" w:rsidRPr="003C3FD6" w:rsidRDefault="00363AD3" w:rsidP="005E0392">
            <w:pPr>
              <w:pStyle w:val="BodyText"/>
              <w:rPr>
                <w:b w:val="0"/>
              </w:rPr>
            </w:pPr>
            <w:r w:rsidRPr="00363AD3">
              <w:rPr>
                <w:b w:val="0"/>
              </w:rPr>
              <w:t>Installs printers on networks or individual devices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F2C5CC5" w14:textId="02E5DB75" w:rsidR="00AE6CF4" w:rsidRPr="003C3FD6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3EFF297" w14:textId="77777777" w:rsidR="00AE6CF4" w:rsidRPr="003C3FD6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73A82F8" w14:textId="77777777" w:rsidR="00AE6CF4" w:rsidRPr="003C3FD6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63AD3" w:rsidRPr="003C3FD6" w14:paraId="4BEDBE6B" w14:textId="77777777" w:rsidTr="000A0291">
        <w:tblPrEx>
          <w:tblLook w:val="04A0" w:firstRow="1" w:lastRow="0" w:firstColumn="1" w:lastColumn="0" w:noHBand="0" w:noVBand="1"/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95904A7" w14:textId="03C45786" w:rsidR="00363AD3" w:rsidRPr="00363AD3" w:rsidRDefault="00363AD3" w:rsidP="005E0392">
            <w:pPr>
              <w:pStyle w:val="BodyText"/>
              <w:rPr>
                <w:b w:val="0"/>
              </w:rPr>
            </w:pPr>
            <w:r w:rsidRPr="00363AD3">
              <w:rPr>
                <w:b w:val="0"/>
              </w:rPr>
              <w:t>Sets up network map, employee folders and centralized data repositories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7147C86" w14:textId="4720CC7A" w:rsidR="00363AD3" w:rsidRPr="003C3FD6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7F9CBD8" w14:textId="77777777" w:rsidR="00363AD3" w:rsidRPr="003C3FD6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50DC290" w14:textId="77777777" w:rsidR="00363AD3" w:rsidRPr="003C3FD6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63AD3" w:rsidRPr="003C3FD6" w14:paraId="726AC8C5" w14:textId="77777777" w:rsidTr="000A0291">
        <w:tblPrEx>
          <w:tblLook w:val="04A0" w:firstRow="1" w:lastRow="0" w:firstColumn="1" w:lastColumn="0" w:noHBand="0" w:noVBand="1"/>
        </w:tblPrEx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7E24DEC" w14:textId="22008CD0" w:rsidR="00363AD3" w:rsidRPr="00363AD3" w:rsidRDefault="00363AD3" w:rsidP="005E0392">
            <w:pPr>
              <w:pStyle w:val="BodyText"/>
              <w:rPr>
                <w:b w:val="0"/>
              </w:rPr>
            </w:pPr>
            <w:r w:rsidRPr="00363AD3">
              <w:rPr>
                <w:b w:val="0"/>
              </w:rPr>
              <w:t>Sets up email account for users and establishes storage limits and backup parameters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FD42CA4" w14:textId="50514E45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9C15FE7" w14:textId="77777777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A88EFF7" w14:textId="77777777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63AD3" w:rsidRPr="003C3FD6" w14:paraId="050E70ED" w14:textId="77777777" w:rsidTr="000A0291">
        <w:tblPrEx>
          <w:tblLook w:val="04A0" w:firstRow="1" w:lastRow="0" w:firstColumn="1" w:lastColumn="0" w:noHBand="0" w:noVBand="1"/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C78010C" w14:textId="7429F786" w:rsidR="00363AD3" w:rsidRPr="00363AD3" w:rsidRDefault="00363AD3" w:rsidP="005E0392">
            <w:pPr>
              <w:pStyle w:val="BodyText"/>
              <w:rPr>
                <w:b w:val="0"/>
              </w:rPr>
            </w:pPr>
            <w:r w:rsidRPr="00363AD3">
              <w:rPr>
                <w:b w:val="0"/>
              </w:rPr>
              <w:t>Maintains and manages software licenses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2CD115D" w14:textId="5A3497C3" w:rsidR="00363AD3" w:rsidRPr="00363AD3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01FD4C3" w14:textId="77777777" w:rsidR="00363AD3" w:rsidRPr="00363AD3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031E441" w14:textId="77777777" w:rsidR="00363AD3" w:rsidRPr="00363AD3" w:rsidRDefault="00363AD3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63AD3" w:rsidRPr="003C3FD6" w14:paraId="6B001114" w14:textId="77777777" w:rsidTr="000A0291">
        <w:tblPrEx>
          <w:tblLook w:val="04A0" w:firstRow="1" w:lastRow="0" w:firstColumn="1" w:lastColumn="0" w:noHBand="0" w:noVBand="1"/>
        </w:tblPrEx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69157EE" w14:textId="3DD443B8" w:rsidR="00363AD3" w:rsidRPr="00363AD3" w:rsidRDefault="00363AD3" w:rsidP="005E0392">
            <w:pPr>
              <w:pStyle w:val="BodyText"/>
              <w:rPr>
                <w:b w:val="0"/>
              </w:rPr>
            </w:pPr>
            <w:r w:rsidRPr="00363AD3">
              <w:rPr>
                <w:b w:val="0"/>
              </w:rPr>
              <w:t>Removes users from network, archives data and files, removes workstations and disables devices for users exiting the organization or prohibited from using IT resources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0E713D6" w14:textId="2EAF06DB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BF0D26E" w14:textId="77777777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0C5B00F" w14:textId="77777777" w:rsidR="00363AD3" w:rsidRPr="00363AD3" w:rsidRDefault="00363AD3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E1796" w:rsidRPr="00FE1796" w14:paraId="736FDFA7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  <w:trHeight w:val="991"/>
        </w:trPr>
        <w:tc>
          <w:tcPr>
            <w:tcW w:w="5791" w:type="dxa"/>
            <w:shd w:val="clear" w:color="auto" w:fill="9AD7F4" w:themeFill="accent1" w:themeFillTint="66"/>
          </w:tcPr>
          <w:p w14:paraId="54BB7BFF" w14:textId="3DCC7550" w:rsidR="00FE1796" w:rsidRPr="00950152" w:rsidRDefault="00AE6CF4" w:rsidP="005E0392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  <w:r w:rsidRPr="00950152">
              <w:rPr>
                <w:b/>
              </w:rPr>
              <w:br w:type="page"/>
            </w:r>
            <w:r w:rsidR="00DB346F" w:rsidRPr="00950152">
              <w:rPr>
                <w:b/>
                <w:color w:val="auto"/>
              </w:rPr>
              <w:t xml:space="preserve">JOB FUNCTION 2:  </w:t>
            </w:r>
            <w:r w:rsidR="00491F00" w:rsidRPr="00950152">
              <w:rPr>
                <w:b/>
                <w:color w:val="auto"/>
              </w:rPr>
              <w:t>Installs, provides user support for, or troubleshoots hardware and commercial software</w:t>
            </w:r>
          </w:p>
        </w:tc>
        <w:tc>
          <w:tcPr>
            <w:tcW w:w="2218" w:type="dxa"/>
            <w:gridSpan w:val="3"/>
            <w:shd w:val="clear" w:color="auto" w:fill="9AD7F4" w:themeFill="accent1" w:themeFillTint="66"/>
          </w:tcPr>
          <w:p w14:paraId="3790BC08" w14:textId="77777777" w:rsidR="00FE1796" w:rsidRPr="00FE1796" w:rsidRDefault="00FE1796" w:rsidP="005E0392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  <w:r w:rsidRPr="00FE1796">
              <w:t>Core or Optional</w:t>
            </w:r>
          </w:p>
          <w:p w14:paraId="468A42F1" w14:textId="12A46DED" w:rsidR="00FE1796" w:rsidRPr="00FE1796" w:rsidRDefault="00DB346F" w:rsidP="005E0392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  <w:r>
              <w:t>Core</w:t>
            </w:r>
          </w:p>
        </w:tc>
        <w:tc>
          <w:tcPr>
            <w:tcW w:w="972" w:type="dxa"/>
            <w:gridSpan w:val="2"/>
            <w:shd w:val="clear" w:color="auto" w:fill="9AD7F4" w:themeFill="accent1" w:themeFillTint="66"/>
          </w:tcPr>
          <w:p w14:paraId="4136EEB1" w14:textId="77777777" w:rsidR="00FE1796" w:rsidRPr="00FE1796" w:rsidRDefault="00FE1796" w:rsidP="005E0392">
            <w:pPr>
              <w:pStyle w:val="BodyText"/>
              <w:tabs>
                <w:tab w:val="left" w:pos="2175"/>
              </w:tabs>
              <w:rPr>
                <w:color w:val="auto"/>
              </w:rPr>
            </w:pPr>
            <w:r w:rsidRPr="00FE1796">
              <w:rPr>
                <w:color w:val="auto"/>
              </w:rPr>
              <w:t>Level</w:t>
            </w:r>
          </w:p>
        </w:tc>
      </w:tr>
      <w:tr w:rsidR="00AE6CF4" w:rsidRPr="003E4671" w14:paraId="7BA725A6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666666"/>
          </w:tcPr>
          <w:p w14:paraId="25E40454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7" w:type="dxa"/>
            <w:gridSpan w:val="2"/>
            <w:shd w:val="clear" w:color="auto" w:fill="666666"/>
          </w:tcPr>
          <w:p w14:paraId="3786CB54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71" w:type="dxa"/>
            <w:shd w:val="clear" w:color="auto" w:fill="666666"/>
          </w:tcPr>
          <w:p w14:paraId="493333ED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2" w:type="dxa"/>
            <w:gridSpan w:val="2"/>
            <w:shd w:val="clear" w:color="auto" w:fill="666666"/>
          </w:tcPr>
          <w:p w14:paraId="4C5BDFD7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AE6CF4" w:rsidRPr="003E4671" w14:paraId="4D48A962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565C5CBF" w14:textId="6402BD74" w:rsidR="00AE6CF4" w:rsidRPr="003E4671" w:rsidRDefault="00DB346F" w:rsidP="005E0392">
            <w:pPr>
              <w:pStyle w:val="BodyText"/>
              <w:tabs>
                <w:tab w:val="left" w:pos="2070"/>
              </w:tabs>
            </w:pPr>
            <w:r w:rsidRPr="00DB346F">
              <w:t xml:space="preserve">Competency 2a:  </w:t>
            </w:r>
            <w:r w:rsidR="00491F00" w:rsidRPr="00491F00">
              <w:t>Uses FAQ's or other job aids to troubleshoot hardware or software faults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305EE693" w14:textId="28BEF269" w:rsidR="00AE6CF4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43C0716A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48CBCB72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58D6E635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7796EDB0" w14:textId="4BF5DC9B" w:rsidR="00AE6CF4" w:rsidRPr="003E4671" w:rsidRDefault="00DB346F" w:rsidP="005E0392">
            <w:pPr>
              <w:pStyle w:val="BodyText"/>
            </w:pPr>
            <w:r w:rsidRPr="00DB346F">
              <w:t xml:space="preserve">Competency 2b:  </w:t>
            </w:r>
            <w:r w:rsidR="00491F00" w:rsidRPr="00491F00">
              <w:t>Uses logic to discover source of faults and recommends appropriate solutions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74297803" w14:textId="13EC5E70" w:rsidR="00AE6CF4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75EE0DB0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489009DB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49E3E028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474A5C51" w14:textId="713A7547" w:rsidR="00AE6CF4" w:rsidRPr="003E4671" w:rsidRDefault="001D01F9" w:rsidP="005E0392">
            <w:pPr>
              <w:pStyle w:val="BodyText"/>
              <w:tabs>
                <w:tab w:val="left" w:pos="1365"/>
              </w:tabs>
            </w:pPr>
            <w:r w:rsidRPr="001D01F9">
              <w:t xml:space="preserve">Competency 2c:  </w:t>
            </w:r>
            <w:r w:rsidR="00491F00" w:rsidRPr="00491F00">
              <w:t>Demonstrates ability to use basic software, including set-up of preferred default settings, instructs other users on the basic features of standard software packages, and identifies and remedies typical faults in relevant software packages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0AC459D5" w14:textId="264960C2" w:rsidR="00AE6CF4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29B70205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6CD531C9" w14:textId="77777777" w:rsidR="00AE6CF4" w:rsidRPr="003E4671" w:rsidRDefault="00AE6CF4" w:rsidP="005E0392">
            <w:pPr>
              <w:pStyle w:val="BodyText"/>
            </w:pPr>
          </w:p>
        </w:tc>
      </w:tr>
      <w:tr w:rsidR="00FE1796" w:rsidRPr="003E4671" w14:paraId="33871C94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461B4D5A" w14:textId="3FD35E70" w:rsidR="00FE1796" w:rsidRPr="003E4671" w:rsidRDefault="001D01F9" w:rsidP="005E0392">
            <w:pPr>
              <w:pStyle w:val="BodyText"/>
              <w:tabs>
                <w:tab w:val="left" w:pos="1365"/>
              </w:tabs>
            </w:pPr>
            <w:r w:rsidRPr="001D01F9">
              <w:lastRenderedPageBreak/>
              <w:t xml:space="preserve">Competency 2d:  </w:t>
            </w:r>
            <w:r w:rsidR="00491F00" w:rsidRPr="00491F00">
              <w:t>Identifies situations in which the fault must be escalated to a higher-level technology support individual, including an outside vendor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207341F9" w14:textId="307138B2" w:rsidR="00FE1796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00B6C3DB" w14:textId="77777777" w:rsidR="00FE1796" w:rsidRPr="003E4671" w:rsidRDefault="00FE1796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7E84463A" w14:textId="77777777" w:rsidR="00FE1796" w:rsidRPr="003E4671" w:rsidRDefault="00FE1796" w:rsidP="005E0392">
            <w:pPr>
              <w:pStyle w:val="BodyText"/>
            </w:pPr>
          </w:p>
        </w:tc>
      </w:tr>
      <w:tr w:rsidR="001D01F9" w:rsidRPr="003E4671" w14:paraId="68953348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46977FB0" w14:textId="790DAEB9" w:rsidR="001D01F9" w:rsidRPr="001D01F9" w:rsidRDefault="001D01F9" w:rsidP="001D01F9">
            <w:pPr>
              <w:pStyle w:val="BodyText"/>
              <w:tabs>
                <w:tab w:val="left" w:pos="1365"/>
              </w:tabs>
            </w:pPr>
            <w:r w:rsidRPr="001D01F9">
              <w:t xml:space="preserve">Competency 2e: </w:t>
            </w:r>
            <w:r w:rsidR="00491F00" w:rsidRPr="00491F00">
              <w:t>Contacts outside vendors or vendor-supported help desk to solve difficult problems or procure software patches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3D0A5CB4" w14:textId="0E4E58AD" w:rsidR="001D01F9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51933018" w14:textId="77777777" w:rsidR="001D01F9" w:rsidRPr="003E4671" w:rsidRDefault="001D01F9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16A8E63B" w14:textId="77777777" w:rsidR="001D01F9" w:rsidRPr="003E4671" w:rsidRDefault="001D01F9" w:rsidP="005E0392">
            <w:pPr>
              <w:pStyle w:val="BodyText"/>
            </w:pPr>
          </w:p>
        </w:tc>
      </w:tr>
      <w:tr w:rsidR="001D01F9" w:rsidRPr="003E4671" w14:paraId="35B1FDDE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51A91FC7" w14:textId="0C87B8C7" w:rsidR="001D01F9" w:rsidRPr="001D01F9" w:rsidRDefault="001D01F9" w:rsidP="005E0392">
            <w:pPr>
              <w:pStyle w:val="BodyText"/>
              <w:tabs>
                <w:tab w:val="left" w:pos="1365"/>
              </w:tabs>
            </w:pPr>
            <w:r w:rsidRPr="001D01F9">
              <w:t>Competency 2f:  M</w:t>
            </w:r>
            <w:r w:rsidR="00491F00">
              <w:t xml:space="preserve"> </w:t>
            </w:r>
            <w:r w:rsidR="00491F00" w:rsidRPr="00491F00">
              <w:t>Prioritizes "tickets" or requests for help based on business need, staff hierarchy or urgency of problems</w:t>
            </w:r>
          </w:p>
        </w:tc>
        <w:tc>
          <w:tcPr>
            <w:tcW w:w="1147" w:type="dxa"/>
            <w:gridSpan w:val="2"/>
            <w:shd w:val="clear" w:color="auto" w:fill="D2D2D2" w:themeFill="background2"/>
          </w:tcPr>
          <w:p w14:paraId="6034FD5E" w14:textId="61118520" w:rsidR="001D01F9" w:rsidRPr="003E4671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1071" w:type="dxa"/>
            <w:shd w:val="clear" w:color="auto" w:fill="D2D2D2" w:themeFill="background2"/>
          </w:tcPr>
          <w:p w14:paraId="6BE8E473" w14:textId="77777777" w:rsidR="001D01F9" w:rsidRPr="003E4671" w:rsidRDefault="001D01F9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6090FFCB" w14:textId="77777777" w:rsidR="001D01F9" w:rsidRPr="003E4671" w:rsidRDefault="001D01F9" w:rsidP="005E0392">
            <w:pPr>
              <w:pStyle w:val="BodyText"/>
            </w:pPr>
          </w:p>
        </w:tc>
      </w:tr>
      <w:tr w:rsidR="00FE1796" w:rsidRPr="003E4671" w14:paraId="0BCB7306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9AD7F4" w:themeFill="accent1" w:themeFillTint="66"/>
          </w:tcPr>
          <w:p w14:paraId="6160225F" w14:textId="7EE45279" w:rsidR="00FE1796" w:rsidRPr="00B00422" w:rsidRDefault="00FE1796" w:rsidP="005E0392">
            <w:pPr>
              <w:pStyle w:val="BodyText"/>
              <w:rPr>
                <w:b/>
              </w:rPr>
            </w:pPr>
            <w:r w:rsidRPr="00B00422">
              <w:rPr>
                <w:b/>
                <w:color w:val="auto"/>
              </w:rPr>
              <w:t xml:space="preserve">JOB FUNCTION 3: </w:t>
            </w:r>
            <w:r w:rsidR="00491F00" w:rsidRPr="00491F00">
              <w:rPr>
                <w:b/>
                <w:color w:val="auto"/>
              </w:rPr>
              <w:t>Supports internal or external clients in the use of audio/visual technology and conference technology</w:t>
            </w:r>
          </w:p>
        </w:tc>
        <w:tc>
          <w:tcPr>
            <w:tcW w:w="2218" w:type="dxa"/>
            <w:gridSpan w:val="3"/>
            <w:shd w:val="clear" w:color="auto" w:fill="9AD7F4" w:themeFill="accent1" w:themeFillTint="66"/>
          </w:tcPr>
          <w:p w14:paraId="401370BA" w14:textId="77777777" w:rsidR="00FE1796" w:rsidRDefault="00FE1796" w:rsidP="005E0392">
            <w:pPr>
              <w:pStyle w:val="BodyText"/>
              <w:rPr>
                <w:color w:val="auto"/>
              </w:rPr>
            </w:pPr>
            <w:r>
              <w:rPr>
                <w:color w:val="auto"/>
              </w:rPr>
              <w:t xml:space="preserve"> Core or Optional</w:t>
            </w:r>
          </w:p>
          <w:p w14:paraId="44D85DB8" w14:textId="183371DF" w:rsidR="00FE1796" w:rsidRPr="003E4671" w:rsidRDefault="00491F00" w:rsidP="005E0392">
            <w:pPr>
              <w:pStyle w:val="BodyText"/>
            </w:pPr>
            <w:r>
              <w:t>Optional</w:t>
            </w:r>
          </w:p>
        </w:tc>
        <w:tc>
          <w:tcPr>
            <w:tcW w:w="972" w:type="dxa"/>
            <w:gridSpan w:val="2"/>
            <w:shd w:val="clear" w:color="auto" w:fill="9AD7F4" w:themeFill="accent1" w:themeFillTint="66"/>
          </w:tcPr>
          <w:p w14:paraId="3B9046FE" w14:textId="77777777" w:rsidR="00FE1796" w:rsidRDefault="00FE1796" w:rsidP="005E0392">
            <w:pPr>
              <w:pStyle w:val="BodyText"/>
            </w:pPr>
            <w:r>
              <w:t>Level</w:t>
            </w:r>
          </w:p>
          <w:p w14:paraId="29004E60" w14:textId="77777777" w:rsidR="00FE1796" w:rsidRPr="003E4671" w:rsidRDefault="00FE1796" w:rsidP="005E0392">
            <w:pPr>
              <w:pStyle w:val="BodyText"/>
            </w:pPr>
          </w:p>
        </w:tc>
      </w:tr>
      <w:tr w:rsidR="00AE6CF4" w:rsidRPr="003E4671" w14:paraId="56FA9EFF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666666"/>
          </w:tcPr>
          <w:p w14:paraId="17085EDC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1" w:type="dxa"/>
            <w:shd w:val="clear" w:color="auto" w:fill="666666"/>
          </w:tcPr>
          <w:p w14:paraId="372BE1CF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  <w:r w:rsidR="00FE1796">
              <w:rPr>
                <w:color w:val="FFFFFF" w:themeColor="background1"/>
              </w:rPr>
              <w:t xml:space="preserve"> or Optional</w:t>
            </w:r>
          </w:p>
        </w:tc>
        <w:tc>
          <w:tcPr>
            <w:tcW w:w="1077" w:type="dxa"/>
            <w:gridSpan w:val="2"/>
            <w:shd w:val="clear" w:color="auto" w:fill="666666"/>
          </w:tcPr>
          <w:p w14:paraId="29828B68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2" w:type="dxa"/>
            <w:gridSpan w:val="2"/>
            <w:shd w:val="clear" w:color="auto" w:fill="666666"/>
          </w:tcPr>
          <w:p w14:paraId="102ADA05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AE6CF4" w:rsidRPr="003E4671" w14:paraId="17361B4D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67B28AC7" w14:textId="5E96E0D4" w:rsidR="00AE6CF4" w:rsidRPr="003E4671" w:rsidRDefault="001D01F9" w:rsidP="005E0392">
            <w:pPr>
              <w:pStyle w:val="BodyText"/>
            </w:pPr>
            <w:r w:rsidRPr="001D01F9">
              <w:t xml:space="preserve">Competency 3a:  </w:t>
            </w:r>
            <w:r w:rsidR="00491F00" w:rsidRPr="00491F00">
              <w:t>Sets up and links audiovisual equipment, including projectors, screens, laptops, cameras and related device</w:t>
            </w:r>
          </w:p>
        </w:tc>
        <w:tc>
          <w:tcPr>
            <w:tcW w:w="1141" w:type="dxa"/>
            <w:shd w:val="clear" w:color="auto" w:fill="D2D2D2" w:themeFill="background2"/>
          </w:tcPr>
          <w:p w14:paraId="4782F4F2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05FBBD09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258FC2EF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59061315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11C20F99" w14:textId="785AC8C3" w:rsidR="00AE6CF4" w:rsidRPr="003E4671" w:rsidRDefault="001D01F9" w:rsidP="005E0392">
            <w:pPr>
              <w:pStyle w:val="BodyText"/>
            </w:pPr>
            <w:r w:rsidRPr="001D01F9">
              <w:t xml:space="preserve">Competency 3b:   </w:t>
            </w:r>
            <w:r w:rsidR="00491F00" w:rsidRPr="00491F00">
              <w:t>Installs, launches, operates and troubleshoots software designed to facilitate presentations, web-based conferencing and audioconferencing</w:t>
            </w:r>
          </w:p>
        </w:tc>
        <w:tc>
          <w:tcPr>
            <w:tcW w:w="1141" w:type="dxa"/>
            <w:shd w:val="clear" w:color="auto" w:fill="D2D2D2" w:themeFill="background2"/>
          </w:tcPr>
          <w:p w14:paraId="5CDD2404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2ABB9994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79FF7A5C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74241429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5916E99D" w14:textId="1DE64ABE" w:rsidR="00AE6CF4" w:rsidRPr="003E4671" w:rsidRDefault="001D01F9" w:rsidP="005E0392">
            <w:pPr>
              <w:pStyle w:val="BodyText"/>
            </w:pPr>
            <w:r w:rsidRPr="001D01F9">
              <w:t xml:space="preserve">Competency 3c:  </w:t>
            </w:r>
            <w:r w:rsidR="00491F00" w:rsidRPr="00491F00">
              <w:t>Tests equipment and software prior to use to ensure sound and video quality is acceptable</w:t>
            </w:r>
          </w:p>
        </w:tc>
        <w:tc>
          <w:tcPr>
            <w:tcW w:w="1141" w:type="dxa"/>
            <w:shd w:val="clear" w:color="auto" w:fill="D2D2D2" w:themeFill="background2"/>
          </w:tcPr>
          <w:p w14:paraId="5F0D15D5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140B7881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171AA477" w14:textId="77777777" w:rsidR="00AE6CF4" w:rsidRPr="003E4671" w:rsidRDefault="00AE6CF4" w:rsidP="005E0392">
            <w:pPr>
              <w:pStyle w:val="BodyText"/>
            </w:pPr>
          </w:p>
        </w:tc>
      </w:tr>
      <w:tr w:rsidR="00FE1796" w:rsidRPr="003E4671" w14:paraId="225BA950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27266C2C" w14:textId="194D3DF1" w:rsidR="00FE1796" w:rsidRPr="003E4671" w:rsidRDefault="001D01F9" w:rsidP="005E0392">
            <w:pPr>
              <w:pStyle w:val="BodyText"/>
            </w:pPr>
            <w:r w:rsidRPr="001D01F9">
              <w:t xml:space="preserve">Competency 3d:   </w:t>
            </w:r>
            <w:r w:rsidR="00491F00" w:rsidRPr="00491F00">
              <w:t>Sets up, schedules and manages web-based or video conferences</w:t>
            </w:r>
          </w:p>
        </w:tc>
        <w:tc>
          <w:tcPr>
            <w:tcW w:w="1141" w:type="dxa"/>
            <w:shd w:val="clear" w:color="auto" w:fill="D2D2D2" w:themeFill="background2"/>
          </w:tcPr>
          <w:p w14:paraId="08109075" w14:textId="77777777" w:rsidR="00FE1796" w:rsidRPr="003E4671" w:rsidRDefault="00FE1796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7E827C04" w14:textId="77777777" w:rsidR="00FE1796" w:rsidRPr="003E4671" w:rsidRDefault="00FE1796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6EDCA966" w14:textId="77777777" w:rsidR="00FE1796" w:rsidRPr="003E4671" w:rsidRDefault="00FE1796" w:rsidP="005E0392">
            <w:pPr>
              <w:pStyle w:val="BodyText"/>
            </w:pPr>
          </w:p>
        </w:tc>
      </w:tr>
      <w:tr w:rsidR="00FE1796" w:rsidRPr="003E4671" w14:paraId="0F5457CE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317B3443" w14:textId="21EFC644" w:rsidR="00FE1796" w:rsidRPr="003E4671" w:rsidRDefault="001D01F9" w:rsidP="005E0392">
            <w:pPr>
              <w:pStyle w:val="BodyText"/>
            </w:pPr>
            <w:r w:rsidRPr="001D01F9">
              <w:t xml:space="preserve">Competency 3e:  </w:t>
            </w:r>
            <w:r w:rsidR="00491F00" w:rsidRPr="00491F00">
              <w:t>Provides support to users during meetings, conferences or webinars</w:t>
            </w:r>
          </w:p>
        </w:tc>
        <w:tc>
          <w:tcPr>
            <w:tcW w:w="1141" w:type="dxa"/>
            <w:shd w:val="clear" w:color="auto" w:fill="D2D2D2" w:themeFill="background2"/>
          </w:tcPr>
          <w:p w14:paraId="5E90ABC8" w14:textId="77777777" w:rsidR="00FE1796" w:rsidRPr="003E4671" w:rsidRDefault="00FE1796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6F1AEF65" w14:textId="77777777" w:rsidR="00FE1796" w:rsidRPr="003E4671" w:rsidRDefault="00FE1796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775EEA6D" w14:textId="77777777" w:rsidR="00FE1796" w:rsidRPr="003E4671" w:rsidRDefault="00FE1796" w:rsidP="005E0392">
            <w:pPr>
              <w:pStyle w:val="BodyText"/>
            </w:pPr>
          </w:p>
        </w:tc>
      </w:tr>
      <w:tr w:rsidR="001D01F9" w:rsidRPr="003E4671" w14:paraId="2DD0884A" w14:textId="77777777" w:rsidTr="000A029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5791" w:type="dxa"/>
            <w:shd w:val="clear" w:color="auto" w:fill="D2D2D2" w:themeFill="background2"/>
          </w:tcPr>
          <w:p w14:paraId="3F51765E" w14:textId="3EB2222C" w:rsidR="001D01F9" w:rsidRPr="001D01F9" w:rsidRDefault="001D01F9" w:rsidP="001D01F9">
            <w:pPr>
              <w:pStyle w:val="BodyText"/>
              <w:tabs>
                <w:tab w:val="left" w:pos="938"/>
              </w:tabs>
            </w:pPr>
            <w:r w:rsidRPr="001D01F9">
              <w:t xml:space="preserve">Competency 3f:   </w:t>
            </w:r>
            <w:r w:rsidR="00491F00" w:rsidRPr="00491F00">
              <w:t>Sets up user accounts on voice technologies or systems, including voicemail</w:t>
            </w:r>
          </w:p>
        </w:tc>
        <w:tc>
          <w:tcPr>
            <w:tcW w:w="1141" w:type="dxa"/>
            <w:shd w:val="clear" w:color="auto" w:fill="D2D2D2" w:themeFill="background2"/>
          </w:tcPr>
          <w:p w14:paraId="3336C1B3" w14:textId="77777777" w:rsidR="001D01F9" w:rsidRPr="003E4671" w:rsidRDefault="001D01F9" w:rsidP="005E0392">
            <w:pPr>
              <w:pStyle w:val="BodyText"/>
            </w:pPr>
          </w:p>
        </w:tc>
        <w:tc>
          <w:tcPr>
            <w:tcW w:w="1077" w:type="dxa"/>
            <w:gridSpan w:val="2"/>
            <w:shd w:val="clear" w:color="auto" w:fill="D2D2D2" w:themeFill="background2"/>
          </w:tcPr>
          <w:p w14:paraId="56B1C9CA" w14:textId="77777777" w:rsidR="001D01F9" w:rsidRPr="003E4671" w:rsidRDefault="001D01F9" w:rsidP="005E0392">
            <w:pPr>
              <w:pStyle w:val="BodyText"/>
            </w:pPr>
          </w:p>
        </w:tc>
        <w:tc>
          <w:tcPr>
            <w:tcW w:w="972" w:type="dxa"/>
            <w:gridSpan w:val="2"/>
            <w:shd w:val="clear" w:color="auto" w:fill="D2D2D2" w:themeFill="background2"/>
          </w:tcPr>
          <w:p w14:paraId="7D973B72" w14:textId="77777777" w:rsidR="001D01F9" w:rsidRPr="003E4671" w:rsidRDefault="001D01F9" w:rsidP="005E0392">
            <w:pPr>
              <w:pStyle w:val="BodyText"/>
            </w:pPr>
          </w:p>
        </w:tc>
      </w:tr>
      <w:tr w:rsidR="00FE1796" w:rsidRPr="00F1635B" w14:paraId="3FE2A129" w14:textId="77777777" w:rsidTr="000A029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31B92538" w14:textId="7742964D" w:rsidR="00FE1796" w:rsidRPr="000A0291" w:rsidRDefault="00FE1796" w:rsidP="005E0392">
            <w:pPr>
              <w:pStyle w:val="BodyText"/>
              <w:rPr>
                <w:b/>
              </w:rPr>
            </w:pPr>
            <w:r w:rsidRPr="000A0291">
              <w:rPr>
                <w:b/>
                <w:color w:val="auto"/>
              </w:rPr>
              <w:t>JOB FUNCTION 4:</w:t>
            </w:r>
            <w:r w:rsidR="00FB1B8B" w:rsidRPr="000A0291">
              <w:rPr>
                <w:b/>
                <w:color w:val="auto"/>
              </w:rPr>
              <w:t xml:space="preserve"> </w:t>
            </w:r>
            <w:r w:rsidR="00491F00" w:rsidRPr="000A0291">
              <w:rPr>
                <w:b/>
                <w:color w:val="auto"/>
              </w:rPr>
              <w:t>Installs, maintains and troubleshoots networks</w:t>
            </w:r>
          </w:p>
        </w:tc>
        <w:tc>
          <w:tcPr>
            <w:tcW w:w="2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4D7D6527" w14:textId="77777777" w:rsidR="00FE1796" w:rsidRDefault="00FE1796" w:rsidP="005E0392">
            <w:pPr>
              <w:pStyle w:val="BodyText"/>
            </w:pPr>
            <w:r w:rsidRPr="00FE1796">
              <w:t>Core or</w:t>
            </w:r>
            <w:r>
              <w:t xml:space="preserve"> </w:t>
            </w:r>
            <w:r w:rsidRPr="00FE1796">
              <w:t>Optional</w:t>
            </w:r>
          </w:p>
          <w:p w14:paraId="26D5B5B4" w14:textId="4C2B2A34" w:rsidR="00491F00" w:rsidRPr="00FE1796" w:rsidRDefault="00491F00" w:rsidP="005E0392">
            <w:pPr>
              <w:pStyle w:val="BodyText"/>
            </w:pPr>
            <w:r>
              <w:t>Core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6FA8847E" w14:textId="77777777" w:rsidR="00FE1796" w:rsidRPr="00FE1796" w:rsidRDefault="00FE1796" w:rsidP="005E0392">
            <w:pPr>
              <w:pStyle w:val="BodyText"/>
            </w:pPr>
            <w:r w:rsidRPr="00FE1796">
              <w:t>Level</w:t>
            </w:r>
          </w:p>
          <w:p w14:paraId="2EEFC844" w14:textId="77777777" w:rsidR="00FE1796" w:rsidRPr="00FE1796" w:rsidRDefault="00FE1796" w:rsidP="005E0392">
            <w:pPr>
              <w:pStyle w:val="BodyText"/>
            </w:pPr>
          </w:p>
        </w:tc>
      </w:tr>
      <w:tr w:rsidR="00AE6CF4" w:rsidRPr="003E4671" w14:paraId="746D1B48" w14:textId="77777777" w:rsidTr="000A0291">
        <w:trPr>
          <w:gridAfter w:val="2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44D6E2B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9886460" w14:textId="77777777" w:rsidR="00AE6CF4" w:rsidRPr="003E4671" w:rsidRDefault="00AE6CF4" w:rsidP="005E039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07FA159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B5DB172" w14:textId="77777777" w:rsidR="00AE6CF4" w:rsidRPr="003E4671" w:rsidRDefault="00B00422" w:rsidP="005E039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AE6CF4" w:rsidRPr="003E4671" w14:paraId="6AC01AD3" w14:textId="77777777" w:rsidTr="000A029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8BC9431" w14:textId="26A7078E" w:rsidR="00AE6CF4" w:rsidRPr="003E4671" w:rsidRDefault="001D01F9" w:rsidP="005E0392">
            <w:pPr>
              <w:pStyle w:val="BodyText"/>
            </w:pPr>
            <w:r w:rsidRPr="001D01F9">
              <w:lastRenderedPageBreak/>
              <w:t xml:space="preserve">Competency 4a:  </w:t>
            </w:r>
            <w:r w:rsidR="00491F00" w:rsidRPr="00491F00">
              <w:t>Installs and maintains wired and wireless networks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58DD92C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DD11764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97B5030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2419C84C" w14:textId="77777777" w:rsidTr="000A0291">
        <w:trPr>
          <w:gridAfter w:val="2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6D2053D" w14:textId="7062463A" w:rsidR="00AE6CF4" w:rsidRPr="003E4671" w:rsidRDefault="001D01F9" w:rsidP="005E0392">
            <w:pPr>
              <w:pStyle w:val="BodyText"/>
            </w:pPr>
            <w:r w:rsidRPr="001D01F9">
              <w:t xml:space="preserve">Competency 4b:  </w:t>
            </w:r>
            <w:r w:rsidR="00491F00" w:rsidRPr="00491F00">
              <w:t>Connects devices to networks physically and using remote access technologies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21FE747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CF85AC5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EBF1873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0746C9ED" w14:textId="77777777" w:rsidTr="000A0291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C25E142" w14:textId="1A8B62A4" w:rsidR="00AE6CF4" w:rsidRPr="003E4671" w:rsidRDefault="001D01F9" w:rsidP="005E0392">
            <w:pPr>
              <w:pStyle w:val="BodyText"/>
            </w:pPr>
            <w:r w:rsidRPr="001D01F9">
              <w:t xml:space="preserve">Competency 4c:  </w:t>
            </w:r>
            <w:r w:rsidR="00491F00" w:rsidRPr="00491F00">
              <w:t>Installs network security software and devices and monitors system for signs of hacking, intrusion or viruses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43F45B2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A61714B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744037D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5898C293" w14:textId="77777777" w:rsidTr="000A0291">
        <w:trPr>
          <w:gridAfter w:val="2"/>
          <w:wAfter w:w="15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1BD31C9" w14:textId="4F42F0C4" w:rsidR="00AE6CF4" w:rsidRPr="003E4671" w:rsidRDefault="001D01F9" w:rsidP="005E0392">
            <w:pPr>
              <w:pStyle w:val="BodyText"/>
            </w:pPr>
            <w:r w:rsidRPr="001D01F9">
              <w:t xml:space="preserve">Competency 4d:  </w:t>
            </w:r>
            <w:r w:rsidR="00491F00" w:rsidRPr="00491F00">
              <w:t>Tests resiliency of security devices or software and monitors bandwidth utilization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2BB7B3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233130A" w14:textId="77777777" w:rsidR="00AE6CF4" w:rsidRPr="003E4671" w:rsidRDefault="00AE6CF4" w:rsidP="005E0392">
            <w:pPr>
              <w:pStyle w:val="BodyText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C6E2545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1E97D726" w14:textId="77777777" w:rsidTr="000A0291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76D5AA4" w14:textId="1FC0DEA5" w:rsidR="00AE6CF4" w:rsidRPr="00F1635B" w:rsidRDefault="001D01F9" w:rsidP="005E0392">
            <w:pPr>
              <w:pStyle w:val="BodyText"/>
              <w:rPr>
                <w:b w:val="0"/>
              </w:rPr>
            </w:pPr>
            <w:r w:rsidRPr="001D01F9">
              <w:rPr>
                <w:b w:val="0"/>
              </w:rPr>
              <w:t xml:space="preserve">Competency 4e:  </w:t>
            </w:r>
            <w:r w:rsidR="00491F00" w:rsidRPr="00491F00">
              <w:rPr>
                <w:b w:val="0"/>
              </w:rPr>
              <w:t>Establishes and sets access levels and permissions based on employees' job roles and company policies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93B2C3B" w14:textId="77777777" w:rsidR="00AE6CF4" w:rsidRPr="003E4671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E1CA794" w14:textId="77777777" w:rsidR="00AE6CF4" w:rsidRPr="003E4671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C55B1EF" w14:textId="77777777" w:rsidR="00AE6CF4" w:rsidRPr="003E4671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1F00" w:rsidRPr="003E4671" w14:paraId="3D30F469" w14:textId="77777777" w:rsidTr="000A0291">
        <w:tblPrEx>
          <w:tblLook w:val="04A0" w:firstRow="1" w:lastRow="0" w:firstColumn="1" w:lastColumn="0" w:noHBand="0" w:noVBand="1"/>
        </w:tblPrEx>
        <w:trPr>
          <w:gridAfter w:val="2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86B3302" w14:textId="6D0CD55F" w:rsidR="00491F00" w:rsidRPr="001D01F9" w:rsidRDefault="00491F00" w:rsidP="005E0392">
            <w:pPr>
              <w:pStyle w:val="BodyText"/>
              <w:rPr>
                <w:b w:val="0"/>
              </w:rPr>
            </w:pPr>
            <w:r>
              <w:rPr>
                <w:b w:val="0"/>
              </w:rPr>
              <w:t xml:space="preserve">Competency 4f: </w:t>
            </w:r>
            <w:r w:rsidRPr="00491F00">
              <w:rPr>
                <w:b w:val="0"/>
              </w:rPr>
              <w:t>Assists in setting up, configuring and managing servers including data storage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390B25D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1175D13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85A59B9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91F00" w:rsidRPr="003E4671" w14:paraId="2691173F" w14:textId="77777777" w:rsidTr="000A0291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EF188DA" w14:textId="38401BB1" w:rsidR="00491F00" w:rsidRPr="001D01F9" w:rsidRDefault="00491F00" w:rsidP="005E0392">
            <w:pPr>
              <w:pStyle w:val="BodyText"/>
              <w:rPr>
                <w:b w:val="0"/>
              </w:rPr>
            </w:pPr>
            <w:r>
              <w:rPr>
                <w:b w:val="0"/>
              </w:rPr>
              <w:t xml:space="preserve">Competency 4g: </w:t>
            </w:r>
            <w:r w:rsidRPr="00491F00">
              <w:rPr>
                <w:b w:val="0"/>
              </w:rPr>
              <w:t>Sets up user identification parameters on servers</w:t>
            </w:r>
            <w:r>
              <w:rPr>
                <w:b w:val="0"/>
              </w:rPr>
              <w:t xml:space="preserve"> 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31BD3B6" w14:textId="77777777" w:rsidR="00491F00" w:rsidRPr="003E4671" w:rsidRDefault="00491F00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D95AFA7" w14:textId="77777777" w:rsidR="00491F00" w:rsidRPr="003E4671" w:rsidRDefault="00491F00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2807EE6" w14:textId="77777777" w:rsidR="00491F00" w:rsidRPr="003E4671" w:rsidRDefault="00491F00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491F00" w:rsidRPr="003E4671" w14:paraId="67BBB961" w14:textId="77777777" w:rsidTr="000A0291">
        <w:tblPrEx>
          <w:tblLook w:val="04A0" w:firstRow="1" w:lastRow="0" w:firstColumn="1" w:lastColumn="0" w:noHBand="0" w:noVBand="1"/>
        </w:tblPrEx>
        <w:trPr>
          <w:gridAfter w:val="2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1E49C58" w14:textId="4B083A55" w:rsidR="00491F00" w:rsidRPr="001D01F9" w:rsidRDefault="00491F00" w:rsidP="005E0392">
            <w:pPr>
              <w:pStyle w:val="BodyText"/>
              <w:rPr>
                <w:b w:val="0"/>
              </w:rPr>
            </w:pPr>
            <w:r>
              <w:rPr>
                <w:b w:val="0"/>
              </w:rPr>
              <w:t xml:space="preserve">Competency 4h: </w:t>
            </w:r>
            <w:r w:rsidRPr="00491F00">
              <w:rPr>
                <w:b w:val="0"/>
              </w:rPr>
              <w:t>Assists in monitoring server use, efficacy of data back-up and storage systems and integrity of redundant systems or technologies</w:t>
            </w:r>
          </w:p>
        </w:tc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A4EBEF3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A004818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7DA9611" w14:textId="77777777" w:rsidR="00491F00" w:rsidRPr="003E4671" w:rsidRDefault="00491F00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E1796" w:rsidRPr="00F1635B" w14:paraId="46F158E6" w14:textId="77777777" w:rsidTr="000A02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1C0894D1" w14:textId="4A6D7302" w:rsidR="00FE1796" w:rsidRPr="00491F00" w:rsidRDefault="001D01F9" w:rsidP="00FE1796">
            <w:pPr>
              <w:pStyle w:val="BodyText"/>
              <w:rPr>
                <w:b/>
              </w:rPr>
            </w:pPr>
            <w:r w:rsidRPr="00491F00">
              <w:rPr>
                <w:b/>
              </w:rPr>
              <w:t xml:space="preserve">JOB FUNCTION 5: </w:t>
            </w:r>
            <w:r w:rsidR="00491F00" w:rsidRPr="00491F00">
              <w:rPr>
                <w:b/>
              </w:rPr>
              <w:t>Makes minor software modifications to improve performance or customize to user needs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06566AF9" w14:textId="77777777" w:rsidR="00FE1796" w:rsidRDefault="00FE1796" w:rsidP="00FE1796">
            <w:pPr>
              <w:pStyle w:val="BodyText"/>
            </w:pPr>
            <w:r w:rsidRPr="00FE1796">
              <w:t>Core or</w:t>
            </w:r>
            <w:r>
              <w:t xml:space="preserve"> </w:t>
            </w:r>
            <w:r w:rsidRPr="00FE1796">
              <w:t>Optional</w:t>
            </w:r>
          </w:p>
          <w:p w14:paraId="1041CBBA" w14:textId="4F51E284" w:rsidR="00491F00" w:rsidRPr="00FE1796" w:rsidRDefault="00491F00" w:rsidP="00FE1796">
            <w:pPr>
              <w:pStyle w:val="BodyText"/>
            </w:pPr>
            <w:r>
              <w:t>Optional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47316215" w14:textId="77777777" w:rsidR="00FE1796" w:rsidRPr="00FE1796" w:rsidRDefault="00FE1796" w:rsidP="00FE1796">
            <w:pPr>
              <w:pStyle w:val="BodyText"/>
            </w:pPr>
            <w:r w:rsidRPr="00FE1796">
              <w:t>Level</w:t>
            </w:r>
          </w:p>
          <w:p w14:paraId="4C8C8C5B" w14:textId="77777777" w:rsidR="00FE1796" w:rsidRPr="00F1635B" w:rsidRDefault="00FE1796" w:rsidP="00FE1796">
            <w:pPr>
              <w:pStyle w:val="BlockText"/>
              <w:ind w:left="0"/>
            </w:pPr>
          </w:p>
        </w:tc>
      </w:tr>
      <w:tr w:rsidR="00FE1796" w:rsidRPr="003E4671" w14:paraId="1A6829F0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3EC413A" w14:textId="77777777" w:rsidR="00FE1796" w:rsidRPr="003E4671" w:rsidRDefault="00FE1796" w:rsidP="00FE1796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98F2777" w14:textId="77777777" w:rsidR="00FE1796" w:rsidRPr="003E4671" w:rsidRDefault="00FE1796" w:rsidP="00FE1796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3E9A817" w14:textId="77777777" w:rsidR="00FE1796" w:rsidRPr="003E4671" w:rsidRDefault="00FE1796" w:rsidP="00FE1796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5E26C79" w14:textId="77777777" w:rsidR="00FE1796" w:rsidRPr="003E4671" w:rsidRDefault="00FE1796" w:rsidP="00FE1796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E1796" w:rsidRPr="003E4671" w14:paraId="3F95F31E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91D96B5" w14:textId="35052D10" w:rsidR="00FE1796" w:rsidRPr="003E4671" w:rsidRDefault="001D01F9" w:rsidP="00FE1796">
            <w:pPr>
              <w:pStyle w:val="BodyText"/>
            </w:pPr>
            <w:r w:rsidRPr="001D01F9">
              <w:t xml:space="preserve">Competency 5a:  </w:t>
            </w:r>
            <w:r w:rsidR="00491F00" w:rsidRPr="00491F00">
              <w:t>Surveys user needs to understand what modifications are needed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F2B7245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0CBBD12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3214D0E" w14:textId="77777777" w:rsidR="00FE1796" w:rsidRPr="003E4671" w:rsidRDefault="00FE1796" w:rsidP="00FE1796">
            <w:pPr>
              <w:pStyle w:val="BodyText"/>
            </w:pPr>
          </w:p>
        </w:tc>
      </w:tr>
      <w:tr w:rsidR="00FE1796" w:rsidRPr="003E4671" w14:paraId="7121CC31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69CA85A" w14:textId="13DAFB6F" w:rsidR="00FE1796" w:rsidRPr="003E4671" w:rsidRDefault="001D01F9" w:rsidP="00FE1796">
            <w:pPr>
              <w:pStyle w:val="BodyText"/>
            </w:pPr>
            <w:r w:rsidRPr="001D01F9">
              <w:t xml:space="preserve">Competency 5b:  </w:t>
            </w:r>
            <w:r w:rsidR="00491F00" w:rsidRPr="00491F00">
              <w:t>Modifies a program within a software package, including securing permission from vendors to do so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2F37875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16112C6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419E98F" w14:textId="77777777" w:rsidR="00FE1796" w:rsidRPr="003E4671" w:rsidRDefault="00FE1796" w:rsidP="00FE1796">
            <w:pPr>
              <w:pStyle w:val="BodyText"/>
            </w:pPr>
          </w:p>
        </w:tc>
      </w:tr>
      <w:tr w:rsidR="00FE1796" w:rsidRPr="003E4671" w14:paraId="0E8C12A9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8A376CF" w14:textId="7DE7C88B" w:rsidR="00FE1796" w:rsidRPr="003E4671" w:rsidRDefault="00491F00" w:rsidP="00FE1796">
            <w:pPr>
              <w:pStyle w:val="BodyText"/>
            </w:pPr>
            <w:r>
              <w:t xml:space="preserve">Competency 5c:  </w:t>
            </w:r>
            <w:r w:rsidRPr="00491F00">
              <w:t>Inserts or loads organizational templates or standards into software, such as presentation templates in PowerPoint or equivalent software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211B94A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CFE40C6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107AD32" w14:textId="77777777" w:rsidR="00FE1796" w:rsidRPr="003E4671" w:rsidRDefault="00FE1796" w:rsidP="00FE1796">
            <w:pPr>
              <w:pStyle w:val="BodyText"/>
            </w:pPr>
          </w:p>
        </w:tc>
      </w:tr>
      <w:tr w:rsidR="00FE1796" w:rsidRPr="003E4671" w14:paraId="4F0835D2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EB4996A" w14:textId="41053088" w:rsidR="00FE1796" w:rsidRPr="003E4671" w:rsidRDefault="001D01F9" w:rsidP="00FE1796">
            <w:pPr>
              <w:pStyle w:val="BodyText"/>
            </w:pPr>
            <w:r w:rsidRPr="001D01F9">
              <w:t xml:space="preserve">Competency 5d:  </w:t>
            </w:r>
            <w:r w:rsidR="00491F00" w:rsidRPr="00491F00">
              <w:t xml:space="preserve">Monitors computer performance and recommends/makes upgrades or modifications </w:t>
            </w:r>
            <w:r w:rsidR="00491F00" w:rsidRPr="00491F00">
              <w:lastRenderedPageBreak/>
              <w:t>as necessary to improve speed or other performance parameters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16E3DF0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D4B167F" w14:textId="77777777" w:rsidR="00FE1796" w:rsidRPr="003E4671" w:rsidRDefault="00FE1796" w:rsidP="00FE1796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4AAFF13" w14:textId="77777777" w:rsidR="00FE1796" w:rsidRPr="003E4671" w:rsidRDefault="00FE1796" w:rsidP="00FE1796">
            <w:pPr>
              <w:pStyle w:val="BodyText"/>
            </w:pPr>
          </w:p>
        </w:tc>
      </w:tr>
      <w:tr w:rsidR="001D01F9" w:rsidRPr="003E4671" w14:paraId="2CE4792A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DAEE985" w14:textId="63D0DC01" w:rsidR="001D01F9" w:rsidRPr="001D01F9" w:rsidRDefault="001D01F9" w:rsidP="00FE1796">
            <w:pPr>
              <w:pStyle w:val="BodyText"/>
            </w:pPr>
            <w:r w:rsidRPr="001D01F9">
              <w:t xml:space="preserve">Competency 5e:  </w:t>
            </w:r>
            <w:r w:rsidR="00491F00" w:rsidRPr="00491F00">
              <w:t>Uses software to set up needed business functions, such as workflows, tracking, archiving or other functions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A41891A" w14:textId="77777777" w:rsidR="001D01F9" w:rsidRPr="003E4671" w:rsidRDefault="001D01F9" w:rsidP="00FE1796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F3598F6" w14:textId="77777777" w:rsidR="001D01F9" w:rsidRPr="003E4671" w:rsidRDefault="001D01F9" w:rsidP="00FE1796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63A127F" w14:textId="77777777" w:rsidR="001D01F9" w:rsidRPr="003E4671" w:rsidRDefault="001D01F9" w:rsidP="00FE1796">
            <w:pPr>
              <w:pStyle w:val="BodyText"/>
            </w:pPr>
          </w:p>
        </w:tc>
      </w:tr>
      <w:tr w:rsidR="001D01F9" w:rsidRPr="00F1635B" w14:paraId="7CBCD213" w14:textId="77777777" w:rsidTr="000A0291"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7C4FAFF8" w14:textId="6C1B4FED" w:rsidR="001D01F9" w:rsidRPr="00491F00" w:rsidRDefault="001D01F9" w:rsidP="005D1832">
            <w:pPr>
              <w:pStyle w:val="BodyText"/>
              <w:rPr>
                <w:b/>
              </w:rPr>
            </w:pPr>
            <w:r w:rsidRPr="00491F00">
              <w:rPr>
                <w:b/>
              </w:rPr>
              <w:t xml:space="preserve">JOB FUNCTION 6: </w:t>
            </w:r>
            <w:r w:rsidR="00491F00" w:rsidRPr="00491F00">
              <w:rPr>
                <w:b/>
              </w:rPr>
              <w:t>Assists in maintaining or updating web content and manages user access profiles and authorities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4D2D191E" w14:textId="77777777" w:rsidR="001D01F9" w:rsidRDefault="001D01F9" w:rsidP="005D1832">
            <w:pPr>
              <w:pStyle w:val="BodyText"/>
            </w:pPr>
            <w:r w:rsidRPr="00FE1796">
              <w:t>Core or</w:t>
            </w:r>
            <w:r>
              <w:t xml:space="preserve"> </w:t>
            </w:r>
            <w:r w:rsidRPr="00FE1796">
              <w:t>Optional</w:t>
            </w:r>
          </w:p>
          <w:p w14:paraId="181EC6E4" w14:textId="49005DF6" w:rsidR="00491F00" w:rsidRPr="00FE1796" w:rsidRDefault="00491F00" w:rsidP="005D1832">
            <w:pPr>
              <w:pStyle w:val="BodyText"/>
            </w:pPr>
            <w:r>
              <w:t>Optional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6FC0CDCD" w14:textId="77777777" w:rsidR="001D01F9" w:rsidRPr="00FE1796" w:rsidRDefault="001D01F9" w:rsidP="005D1832">
            <w:pPr>
              <w:pStyle w:val="BodyText"/>
            </w:pPr>
            <w:r w:rsidRPr="00FE1796">
              <w:t>Level</w:t>
            </w:r>
          </w:p>
          <w:p w14:paraId="52A41B6C" w14:textId="77777777" w:rsidR="001D01F9" w:rsidRPr="00F1635B" w:rsidRDefault="001D01F9" w:rsidP="005D1832">
            <w:pPr>
              <w:pStyle w:val="BlockText"/>
              <w:ind w:left="0"/>
            </w:pPr>
          </w:p>
        </w:tc>
      </w:tr>
      <w:tr w:rsidR="001D01F9" w:rsidRPr="003E4671" w14:paraId="0BB21461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2D42CEB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0CC23B0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281FB91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F9CC158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D01F9" w:rsidRPr="003E4671" w14:paraId="63379BA8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9C484AF" w14:textId="6B025748" w:rsidR="001D01F9" w:rsidRPr="003E4671" w:rsidRDefault="001D01F9" w:rsidP="005D1832">
            <w:pPr>
              <w:pStyle w:val="BodyText"/>
            </w:pPr>
            <w:r w:rsidRPr="001D01F9">
              <w:t xml:space="preserve">Competency 6a:  </w:t>
            </w:r>
            <w:r w:rsidR="00491F00" w:rsidRPr="00491F00">
              <w:t>Sets user/author access permissions based on organization's policies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323174D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441A3C3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53451EC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1C1C2B3B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75B5C76" w14:textId="6A0EE5D1" w:rsidR="001D01F9" w:rsidRPr="003E4671" w:rsidRDefault="001D01F9" w:rsidP="005D1832">
            <w:pPr>
              <w:pStyle w:val="BodyText"/>
            </w:pPr>
            <w:r w:rsidRPr="001D01F9">
              <w:t xml:space="preserve">Competency 6b:  </w:t>
            </w:r>
            <w:r w:rsidR="00491F00" w:rsidRPr="00491F00">
              <w:t>Uploads new content to organization's website or removes old content as instructed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6F7124E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F860258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314B2CD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615D5E4A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FB33838" w14:textId="2AAC48E7" w:rsidR="001D01F9" w:rsidRPr="003E4671" w:rsidRDefault="001D01F9" w:rsidP="005D1832">
            <w:pPr>
              <w:pStyle w:val="BodyText"/>
            </w:pPr>
            <w:r w:rsidRPr="001D01F9">
              <w:t xml:space="preserve">Competency 6c:  </w:t>
            </w:r>
            <w:r w:rsidR="00491F00" w:rsidRPr="00491F00">
              <w:t>Tests functionality of links embedded in the website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980A89E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7D17B01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A68CBC0" w14:textId="77777777" w:rsidR="001D01F9" w:rsidRPr="003E4671" w:rsidRDefault="001D01F9" w:rsidP="005D1832">
            <w:pPr>
              <w:pStyle w:val="BodyText"/>
            </w:pPr>
          </w:p>
        </w:tc>
      </w:tr>
      <w:tr w:rsidR="00491F00" w:rsidRPr="003E4671" w14:paraId="53238EFC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9EA2929" w14:textId="41AE99E9" w:rsidR="00491F00" w:rsidRPr="001D01F9" w:rsidRDefault="00491F00" w:rsidP="005D1832">
            <w:pPr>
              <w:pStyle w:val="BodyText"/>
            </w:pPr>
            <w:r>
              <w:t xml:space="preserve">Competency 6d: </w:t>
            </w:r>
            <w:r w:rsidRPr="00491F00">
              <w:t>Notifies appropriate person if incorrect, outdated or otherwise problematic content is identified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73A0FA5" w14:textId="77777777" w:rsidR="00491F00" w:rsidRPr="003E4671" w:rsidRDefault="00491F00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976E941" w14:textId="77777777" w:rsidR="00491F00" w:rsidRPr="003E4671" w:rsidRDefault="00491F00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1DF6B48" w14:textId="77777777" w:rsidR="00491F00" w:rsidRPr="003E4671" w:rsidRDefault="00491F00" w:rsidP="005D1832">
            <w:pPr>
              <w:pStyle w:val="BodyText"/>
            </w:pPr>
          </w:p>
        </w:tc>
      </w:tr>
      <w:tr w:rsidR="00491F00" w:rsidRPr="003E4671" w14:paraId="5291C635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638F6C5" w14:textId="17B768D0" w:rsidR="00491F00" w:rsidRPr="001D01F9" w:rsidRDefault="00491F00" w:rsidP="005D1832">
            <w:pPr>
              <w:pStyle w:val="BodyText"/>
            </w:pPr>
            <w:r>
              <w:t xml:space="preserve">Competency 6e: </w:t>
            </w:r>
            <w:r w:rsidRPr="00491F00">
              <w:t>Notifies appropriate person if website is not functioning properly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25FA880" w14:textId="77777777" w:rsidR="00491F00" w:rsidRPr="003E4671" w:rsidRDefault="00491F00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AD01488" w14:textId="77777777" w:rsidR="00491F00" w:rsidRPr="003E4671" w:rsidRDefault="00491F00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BB0A409" w14:textId="77777777" w:rsidR="00491F00" w:rsidRPr="003E4671" w:rsidRDefault="00491F00" w:rsidP="005D1832">
            <w:pPr>
              <w:pStyle w:val="BodyText"/>
            </w:pPr>
          </w:p>
        </w:tc>
      </w:tr>
      <w:tr w:rsidR="001D01F9" w:rsidRPr="00F1635B" w14:paraId="2CC61BD0" w14:textId="77777777" w:rsidTr="000A02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0E4F3E16" w14:textId="2D388C31" w:rsidR="001D01F9" w:rsidRPr="00491F00" w:rsidRDefault="001D01F9" w:rsidP="005D1832">
            <w:pPr>
              <w:pStyle w:val="BodyText"/>
              <w:rPr>
                <w:b/>
              </w:rPr>
            </w:pPr>
            <w:r w:rsidRPr="00491F00">
              <w:rPr>
                <w:b/>
              </w:rPr>
              <w:t xml:space="preserve">JOB FUNCTION 7:  </w:t>
            </w:r>
            <w:r w:rsidR="00491F00" w:rsidRPr="00491F00">
              <w:rPr>
                <w:b/>
              </w:rPr>
              <w:t>Monitors and helps maintain network security by adhering to security policies</w:t>
            </w:r>
          </w:p>
        </w:tc>
        <w:tc>
          <w:tcPr>
            <w:tcW w:w="2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66320A1F" w14:textId="77777777" w:rsidR="001D01F9" w:rsidRDefault="001D01F9" w:rsidP="005D1832">
            <w:pPr>
              <w:pStyle w:val="BodyText"/>
            </w:pPr>
            <w:r w:rsidRPr="00FE1796">
              <w:t>Core or</w:t>
            </w:r>
            <w:r>
              <w:t xml:space="preserve"> </w:t>
            </w:r>
            <w:r w:rsidRPr="00FE1796">
              <w:t>Optional</w:t>
            </w:r>
          </w:p>
          <w:p w14:paraId="110D8745" w14:textId="0E2E9A8F" w:rsidR="00491F00" w:rsidRPr="00FE1796" w:rsidRDefault="00491F00" w:rsidP="005D1832">
            <w:pPr>
              <w:pStyle w:val="BodyText"/>
            </w:pPr>
            <w:r>
              <w:t>Core</w:t>
            </w:r>
          </w:p>
        </w:tc>
        <w:tc>
          <w:tcPr>
            <w:tcW w:w="9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AD7F4" w:themeFill="accent1" w:themeFillTint="66"/>
          </w:tcPr>
          <w:p w14:paraId="4F0B1B29" w14:textId="77777777" w:rsidR="001D01F9" w:rsidRPr="00FE1796" w:rsidRDefault="001D01F9" w:rsidP="005D1832">
            <w:pPr>
              <w:pStyle w:val="BodyText"/>
            </w:pPr>
            <w:r w:rsidRPr="00FE1796">
              <w:t>Level</w:t>
            </w:r>
          </w:p>
          <w:p w14:paraId="781DDD77" w14:textId="77777777" w:rsidR="001D01F9" w:rsidRPr="00F1635B" w:rsidRDefault="001D01F9" w:rsidP="005D1832">
            <w:pPr>
              <w:pStyle w:val="BlockText"/>
              <w:ind w:left="0"/>
            </w:pPr>
          </w:p>
        </w:tc>
      </w:tr>
      <w:tr w:rsidR="001D01F9" w:rsidRPr="003E4671" w14:paraId="4796800A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725BE86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E0AEADB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Core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53E094AC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9B45E67" w14:textId="77777777" w:rsidR="001D01F9" w:rsidRPr="003E4671" w:rsidRDefault="001D01F9" w:rsidP="005D1832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1D01F9" w:rsidRPr="003E4671" w14:paraId="45F2620A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3BAEBAD" w14:textId="66E6E84A" w:rsidR="001D01F9" w:rsidRPr="003E4671" w:rsidRDefault="001D01F9" w:rsidP="005D1832">
            <w:pPr>
              <w:pStyle w:val="BodyText"/>
            </w:pPr>
            <w:r w:rsidRPr="001D01F9">
              <w:t xml:space="preserve">Competency 7a:  </w:t>
            </w:r>
            <w:r w:rsidR="00491F00" w:rsidRPr="00491F00">
              <w:t>Monitors adherence to password policies, including enforcement of password update intervals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4F04933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1352562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EE8041C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48668B19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EA7F87D" w14:textId="325093C3" w:rsidR="001D01F9" w:rsidRPr="003E4671" w:rsidRDefault="001D01F9" w:rsidP="005D1832">
            <w:pPr>
              <w:pStyle w:val="BodyText"/>
            </w:pPr>
            <w:r w:rsidRPr="001D01F9">
              <w:t xml:space="preserve">Competency 7b: </w:t>
            </w:r>
            <w:r w:rsidR="00491F00" w:rsidRPr="00491F00">
              <w:t>Sets user access levels and permissions based on organizational policies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CF4D1F8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727C2A1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B62626C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6E393F88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0F30AF6" w14:textId="599EFA29" w:rsidR="001D01F9" w:rsidRPr="003E4671" w:rsidRDefault="001D01F9" w:rsidP="005D1832">
            <w:pPr>
              <w:pStyle w:val="BodyText"/>
            </w:pPr>
            <w:r w:rsidRPr="001D01F9">
              <w:t xml:space="preserve">Competency 7c:  </w:t>
            </w:r>
            <w:r w:rsidR="00491F00" w:rsidRPr="00491F00">
              <w:t>Monitors antiviral software to understand potential threats and updates as needed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6F840C8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CDA0217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28EE021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742DF3AD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54733D4" w14:textId="1D76BCF1" w:rsidR="001D01F9" w:rsidRPr="003E4671" w:rsidRDefault="001D01F9" w:rsidP="005D1832">
            <w:pPr>
              <w:pStyle w:val="BodyText"/>
            </w:pPr>
            <w:r w:rsidRPr="001D01F9">
              <w:lastRenderedPageBreak/>
              <w:t xml:space="preserve">Competency 7d:  </w:t>
            </w:r>
            <w:r w:rsidR="00491F00" w:rsidRPr="00491F00">
              <w:t>Reads, attends conferences or interacts with other IT professionals to know and understand current threat levels and mechanisms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79C0363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73ACFB8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63FAF1F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56CBB30F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1EA35A0" w14:textId="40F4762C" w:rsidR="001D01F9" w:rsidRPr="001D01F9" w:rsidRDefault="001D01F9" w:rsidP="005D1832">
            <w:pPr>
              <w:pStyle w:val="BodyText"/>
            </w:pPr>
            <w:r w:rsidRPr="001D01F9">
              <w:t xml:space="preserve">Competency 7e:  </w:t>
            </w:r>
            <w:r w:rsidR="00491F00" w:rsidRPr="00491F00">
              <w:t>Ensures that encryption technology and access controls are utilized to protect sensitive data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11805AE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19EB3CA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063FC1D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5ED8F476" w14:textId="77777777" w:rsidTr="000A0291">
        <w:trPr>
          <w:gridAfter w:val="1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FA1398A" w14:textId="2EFB43A4" w:rsidR="001D01F9" w:rsidRPr="001D01F9" w:rsidRDefault="001D01F9" w:rsidP="005D1832">
            <w:pPr>
              <w:pStyle w:val="BodyText"/>
            </w:pPr>
            <w:r w:rsidRPr="001D01F9">
              <w:t xml:space="preserve">Competency 7f:  </w:t>
            </w:r>
            <w:r w:rsidR="00491F00" w:rsidRPr="00491F00">
              <w:t>Ensures that off-site staff are using secure connections to access network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7293CF9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414EE22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2004162" w14:textId="77777777" w:rsidR="001D01F9" w:rsidRPr="003E4671" w:rsidRDefault="001D01F9" w:rsidP="005D1832">
            <w:pPr>
              <w:pStyle w:val="BodyText"/>
            </w:pPr>
          </w:p>
        </w:tc>
      </w:tr>
      <w:tr w:rsidR="001D01F9" w:rsidRPr="003E4671" w14:paraId="48816345" w14:textId="77777777" w:rsidTr="000A0291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5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42744FC" w14:textId="6D07B55C" w:rsidR="001D01F9" w:rsidRPr="001D01F9" w:rsidRDefault="001D01F9" w:rsidP="005D1832">
            <w:pPr>
              <w:pStyle w:val="BodyText"/>
            </w:pPr>
            <w:r w:rsidRPr="001D01F9">
              <w:t xml:space="preserve">Competency 7g:  </w:t>
            </w:r>
            <w:r w:rsidR="00491F00" w:rsidRPr="00491F00">
              <w:t>Assists in or monitors use of back-up technologies and network redundancies to minimize risk</w:t>
            </w:r>
          </w:p>
        </w:tc>
        <w:tc>
          <w:tcPr>
            <w:tcW w:w="1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18E5A87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D33C4DC" w14:textId="77777777" w:rsidR="001D01F9" w:rsidRPr="003E4671" w:rsidRDefault="001D01F9" w:rsidP="005D1832">
            <w:pPr>
              <w:pStyle w:val="BodyText"/>
            </w:pPr>
          </w:p>
        </w:tc>
        <w:tc>
          <w:tcPr>
            <w:tcW w:w="9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6140145" w14:textId="77777777" w:rsidR="001D01F9" w:rsidRPr="003E4671" w:rsidRDefault="001D01F9" w:rsidP="005D1832">
            <w:pPr>
              <w:pStyle w:val="BodyText"/>
            </w:pPr>
          </w:p>
        </w:tc>
      </w:tr>
    </w:tbl>
    <w:p w14:paraId="0905A2CB" w14:textId="43D6E768" w:rsidR="00FE1796" w:rsidRDefault="00FE1796" w:rsidP="00AE6CF4">
      <w:pPr>
        <w:pStyle w:val="BodyText"/>
      </w:pPr>
    </w:p>
    <w:p w14:paraId="26785CB8" w14:textId="149F1E27" w:rsidR="00491F00" w:rsidRDefault="00491F00" w:rsidP="00AE6CF4">
      <w:pPr>
        <w:pStyle w:val="BodyText"/>
      </w:pPr>
    </w:p>
    <w:p w14:paraId="375487AC" w14:textId="0372BFD1" w:rsidR="00491F00" w:rsidRDefault="00491F00" w:rsidP="00AE6CF4">
      <w:pPr>
        <w:pStyle w:val="BodyText"/>
      </w:pPr>
    </w:p>
    <w:p w14:paraId="64356F71" w14:textId="77777777" w:rsidR="00491F00" w:rsidRDefault="00491F00" w:rsidP="00AE6CF4">
      <w:pPr>
        <w:pStyle w:val="BodyText"/>
      </w:pPr>
    </w:p>
    <w:p w14:paraId="0D873704" w14:textId="77777777" w:rsidR="000A0291" w:rsidRDefault="000A0291">
      <w:pPr>
        <w:rPr>
          <w:rFonts w:eastAsia="Calibri" w:cs="Times New Roman"/>
          <w:color w:val="000000" w:themeColor="text1"/>
          <w:sz w:val="36"/>
        </w:rPr>
      </w:pPr>
      <w:bookmarkStart w:id="6" w:name="_Toc493178486"/>
      <w:r>
        <w:br w:type="page"/>
      </w:r>
    </w:p>
    <w:p w14:paraId="7464EB3E" w14:textId="1DD19D2B" w:rsidR="00FE1796" w:rsidRDefault="00FE1796" w:rsidP="00FB1B8B">
      <w:pPr>
        <w:pStyle w:val="Heading2"/>
        <w:spacing w:before="0"/>
      </w:pPr>
      <w:r>
        <w:lastRenderedPageBreak/>
        <w:t>Specialization</w:t>
      </w:r>
      <w:bookmarkEnd w:id="6"/>
    </w:p>
    <w:p w14:paraId="5EA1974B" w14:textId="77777777" w:rsidR="00FE1796" w:rsidRPr="00FE1796" w:rsidRDefault="00FE1796" w:rsidP="00FE1796">
      <w:pPr>
        <w:pStyle w:val="BodyText"/>
      </w:pPr>
      <w:r>
        <w:t>Type of Specialization: ________________________________________</w:t>
      </w:r>
    </w:p>
    <w:tbl>
      <w:tblPr>
        <w:tblStyle w:val="ColorfulList"/>
        <w:tblW w:w="8990" w:type="dxa"/>
        <w:tblInd w:w="-5" w:type="dxa"/>
        <w:tblLook w:val="0420" w:firstRow="1" w:lastRow="0" w:firstColumn="0" w:lastColumn="0" w:noHBand="0" w:noVBand="1"/>
      </w:tblPr>
      <w:tblGrid>
        <w:gridCol w:w="6902"/>
        <w:gridCol w:w="19"/>
        <w:gridCol w:w="1085"/>
        <w:gridCol w:w="969"/>
        <w:gridCol w:w="6"/>
        <w:gridCol w:w="9"/>
      </w:tblGrid>
      <w:tr w:rsidR="00FE1796" w14:paraId="169710FB" w14:textId="77777777" w:rsidTr="00FB1B8B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9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7835F621" w14:textId="77777777" w:rsidR="00FE1796" w:rsidRPr="00FE1796" w:rsidRDefault="00FE1796" w:rsidP="00FE1796">
            <w:pPr>
              <w:pStyle w:val="BodyText"/>
              <w:rPr>
                <w:b w:val="0"/>
                <w:bCs/>
              </w:rPr>
            </w:pPr>
            <w:r w:rsidRPr="00FE1796">
              <w:t xml:space="preserve">JOB FUNCTION 1: 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493040AE" w14:textId="77777777" w:rsidR="00FE1796" w:rsidRPr="00FE1796" w:rsidRDefault="00FE1796" w:rsidP="00FE1796">
            <w:pPr>
              <w:pStyle w:val="BodyText"/>
              <w:shd w:val="clear" w:color="auto" w:fill="1D698D" w:themeFill="accent2" w:themeFillShade="80"/>
            </w:pPr>
            <w:r w:rsidRPr="00FE1796">
              <w:t>Level</w:t>
            </w:r>
          </w:p>
          <w:p w14:paraId="5B2E343E" w14:textId="77777777" w:rsidR="00FE1796" w:rsidRPr="00FE1796" w:rsidRDefault="00FE1796" w:rsidP="00247BDC">
            <w:pPr>
              <w:pStyle w:val="BodyText"/>
              <w:rPr>
                <w:color w:val="000000" w:themeColor="text1"/>
              </w:rPr>
            </w:pPr>
          </w:p>
        </w:tc>
      </w:tr>
      <w:tr w:rsidR="00FE1796" w14:paraId="42604D0F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C733A96" w14:textId="77777777" w:rsidR="00FE1796" w:rsidRPr="003E4671" w:rsidRDefault="00FE1796" w:rsidP="00247BDC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2B9B5852" w14:textId="77777777" w:rsidR="00FE1796" w:rsidRPr="003E4671" w:rsidRDefault="00FE1796" w:rsidP="00247BDC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019814BD" w14:textId="77777777" w:rsidR="00FE1796" w:rsidRPr="003E4671" w:rsidRDefault="00FE1796" w:rsidP="00247BDC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</w:tr>
      <w:tr w:rsidR="00FE1796" w:rsidRPr="003C3FD6" w14:paraId="173B02F0" w14:textId="77777777" w:rsidTr="00FB1B8B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3790D59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601C68E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D2B0A68" w14:textId="77777777" w:rsidR="00FE1796" w:rsidRPr="003C3FD6" w:rsidRDefault="00FE1796" w:rsidP="00247BDC">
            <w:pPr>
              <w:pStyle w:val="BodyText"/>
            </w:pPr>
          </w:p>
        </w:tc>
      </w:tr>
      <w:tr w:rsidR="00FE1796" w:rsidRPr="003C3FD6" w14:paraId="33DFC630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DEC6BC8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1EFB326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3B863F6" w14:textId="77777777" w:rsidR="00FE1796" w:rsidRPr="003C3FD6" w:rsidRDefault="00FE1796" w:rsidP="00247BDC">
            <w:pPr>
              <w:pStyle w:val="BodyText"/>
            </w:pPr>
          </w:p>
        </w:tc>
      </w:tr>
      <w:tr w:rsidR="00FE1796" w:rsidRPr="003C3FD6" w14:paraId="0FBA3F4C" w14:textId="77777777" w:rsidTr="00FB1B8B">
        <w:trPr>
          <w:gridAfter w:val="1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AC2E68C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134ACD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92947F5" w14:textId="77777777" w:rsidR="00FE1796" w:rsidRPr="003C3FD6" w:rsidRDefault="00FE1796" w:rsidP="00247BDC">
            <w:pPr>
              <w:pStyle w:val="BodyText"/>
            </w:pPr>
          </w:p>
        </w:tc>
      </w:tr>
      <w:tr w:rsidR="00FE1796" w:rsidRPr="003C3FD6" w14:paraId="3C0CAA74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71B1069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451891F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7066991" w14:textId="77777777" w:rsidR="00FE1796" w:rsidRPr="003C3FD6" w:rsidRDefault="00FE1796" w:rsidP="00247BDC">
            <w:pPr>
              <w:pStyle w:val="BodyText"/>
            </w:pPr>
          </w:p>
        </w:tc>
      </w:tr>
      <w:tr w:rsidR="00FE1796" w:rsidRPr="003C3FD6" w14:paraId="6392C64B" w14:textId="77777777" w:rsidTr="00FB1B8B">
        <w:tblPrEx>
          <w:tblLook w:val="04A0" w:firstRow="1" w:lastRow="0" w:firstColumn="1" w:lastColumn="0" w:noHBand="0" w:noVBand="1"/>
        </w:tblPrEx>
        <w:trPr>
          <w:gridAfter w:val="1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CF4089E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8FB857E" w14:textId="77777777" w:rsidR="00FE1796" w:rsidRPr="003C3FD6" w:rsidRDefault="00FE1796" w:rsidP="00247BD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43D026B" w14:textId="77777777" w:rsidR="00FE1796" w:rsidRPr="003C3FD6" w:rsidRDefault="00FE1796" w:rsidP="00247BDC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E1796" w:rsidRPr="003C3FD6" w14:paraId="4F1F037B" w14:textId="77777777" w:rsidTr="00FB1B8B">
        <w:tblPrEx>
          <w:tblLook w:val="04A0" w:firstRow="1" w:lastRow="0" w:firstColumn="1" w:lastColumn="0" w:noHBand="0" w:noVBand="1"/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0CE1C2B" w14:textId="77777777" w:rsidR="00FE1796" w:rsidRPr="003C3FD6" w:rsidRDefault="00FE1796" w:rsidP="00247BDC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E1B46D5" w14:textId="77777777" w:rsidR="00FE1796" w:rsidRPr="003C3FD6" w:rsidRDefault="00FE1796" w:rsidP="00247BD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7792F7A" w14:textId="77777777" w:rsidR="00FE1796" w:rsidRPr="003C3FD6" w:rsidRDefault="00FE1796" w:rsidP="00247BDC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B8B" w:rsidRPr="00FE1796" w14:paraId="2E4A2E45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  <w:trHeight w:val="991"/>
        </w:trPr>
        <w:tc>
          <w:tcPr>
            <w:tcW w:w="8006" w:type="dxa"/>
            <w:gridSpan w:val="3"/>
            <w:shd w:val="clear" w:color="auto" w:fill="1D698D" w:themeFill="accent2" w:themeFillShade="80"/>
          </w:tcPr>
          <w:p w14:paraId="73D56D4E" w14:textId="77777777" w:rsidR="00FB1B8B" w:rsidRPr="00FE1796" w:rsidRDefault="00FB1B8B" w:rsidP="004C4271">
            <w:pPr>
              <w:pStyle w:val="BodyText"/>
              <w:tabs>
                <w:tab w:val="left" w:pos="2175"/>
              </w:tabs>
            </w:pPr>
            <w:r w:rsidRPr="00FE1796">
              <w:t>JOB FUNCTION 2:</w:t>
            </w:r>
            <w:r w:rsidRPr="00FE1796">
              <w:tab/>
            </w:r>
          </w:p>
          <w:p w14:paraId="5DCF518E" w14:textId="77777777" w:rsidR="00FB1B8B" w:rsidRPr="00FE1796" w:rsidRDefault="00FB1B8B" w:rsidP="004C4271">
            <w:pPr>
              <w:pStyle w:val="BodyText"/>
              <w:tabs>
                <w:tab w:val="left" w:pos="2175"/>
              </w:tabs>
              <w:rPr>
                <w:b/>
                <w:bCs w:val="0"/>
              </w:rPr>
            </w:pPr>
          </w:p>
        </w:tc>
        <w:tc>
          <w:tcPr>
            <w:tcW w:w="975" w:type="dxa"/>
            <w:gridSpan w:val="2"/>
            <w:shd w:val="clear" w:color="auto" w:fill="1D698D" w:themeFill="accent2" w:themeFillShade="80"/>
          </w:tcPr>
          <w:p w14:paraId="7578971D" w14:textId="77777777" w:rsidR="00FB1B8B" w:rsidRPr="00FE1796" w:rsidRDefault="00FB1B8B" w:rsidP="004C4271">
            <w:pPr>
              <w:pStyle w:val="BodyText"/>
              <w:tabs>
                <w:tab w:val="left" w:pos="2175"/>
              </w:tabs>
            </w:pPr>
            <w:r w:rsidRPr="00FE1796">
              <w:t>Level</w:t>
            </w:r>
          </w:p>
        </w:tc>
      </w:tr>
      <w:tr w:rsidR="00FB1B8B" w:rsidRPr="003E4671" w14:paraId="769A8D35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666666"/>
          </w:tcPr>
          <w:p w14:paraId="6EDDD4EC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98" w:type="dxa"/>
            <w:gridSpan w:val="2"/>
            <w:shd w:val="clear" w:color="auto" w:fill="666666"/>
          </w:tcPr>
          <w:p w14:paraId="4F3E42FE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shd w:val="clear" w:color="auto" w:fill="666666"/>
          </w:tcPr>
          <w:p w14:paraId="229CDB6C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1B8B" w:rsidRPr="003E4671" w14:paraId="28C68899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22281554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76C700B8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4B737E71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4FA607D8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63731D5D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523A5313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2291D506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66439ACC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2F87B9F1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04F52F8A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4D2D8491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4D31247F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4A966212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063D1DD7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71AE77A7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67741621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71520C74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73B4A2B1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73D25782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08AF930D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08" w:type="dxa"/>
            <w:shd w:val="clear" w:color="auto" w:fill="D2D2D2" w:themeFill="background2"/>
          </w:tcPr>
          <w:p w14:paraId="6B81CC39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98" w:type="dxa"/>
            <w:gridSpan w:val="2"/>
            <w:shd w:val="clear" w:color="auto" w:fill="D2D2D2" w:themeFill="background2"/>
          </w:tcPr>
          <w:p w14:paraId="6D84978C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12B6C4FB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2DD60F80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8006" w:type="dxa"/>
            <w:gridSpan w:val="3"/>
            <w:shd w:val="clear" w:color="auto" w:fill="1D698D" w:themeFill="accent2" w:themeFillShade="80"/>
          </w:tcPr>
          <w:p w14:paraId="52A9003C" w14:textId="77777777" w:rsidR="00FB1B8B" w:rsidRPr="00FE1796" w:rsidRDefault="00FB1B8B" w:rsidP="004C4271">
            <w:pPr>
              <w:pStyle w:val="BodyText"/>
              <w:rPr>
                <w:b/>
                <w:color w:val="FFFFFF" w:themeColor="background1"/>
              </w:rPr>
            </w:pPr>
            <w:r w:rsidRPr="00FE1796">
              <w:rPr>
                <w:b/>
                <w:color w:val="FFFFFF" w:themeColor="background1"/>
              </w:rPr>
              <w:t xml:space="preserve">JOB FUNCTION 3: </w:t>
            </w:r>
          </w:p>
          <w:p w14:paraId="387AE593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 xml:space="preserve"> </w:t>
            </w:r>
          </w:p>
        </w:tc>
        <w:tc>
          <w:tcPr>
            <w:tcW w:w="975" w:type="dxa"/>
            <w:gridSpan w:val="2"/>
            <w:shd w:val="clear" w:color="auto" w:fill="1D698D" w:themeFill="accent2" w:themeFillShade="80"/>
          </w:tcPr>
          <w:p w14:paraId="5DC601D5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14:paraId="10412285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</w:p>
        </w:tc>
      </w:tr>
      <w:tr w:rsidR="00FB1B8B" w:rsidRPr="003E4671" w14:paraId="5A72CE8C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666666"/>
          </w:tcPr>
          <w:p w14:paraId="081D6A69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shd w:val="clear" w:color="auto" w:fill="666666"/>
          </w:tcPr>
          <w:p w14:paraId="6B87E781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75" w:type="dxa"/>
            <w:gridSpan w:val="2"/>
            <w:shd w:val="clear" w:color="auto" w:fill="666666"/>
          </w:tcPr>
          <w:p w14:paraId="57C923E4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1B8B" w:rsidRPr="003E4671" w14:paraId="7AB55ED3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14:paraId="016AC035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14:paraId="775C6194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2E18710A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0A31D700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14:paraId="1B03CED3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14:paraId="7C222607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4519CF48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47E56DE2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14:paraId="3511C64F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14:paraId="05F19E18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214AA695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047122CD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14:paraId="47B54314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14:paraId="0FDB3727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67DF8152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02F65069" w14:textId="77777777" w:rsidTr="00FB1B8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9" w:type="dxa"/>
        </w:trPr>
        <w:tc>
          <w:tcPr>
            <w:tcW w:w="6921" w:type="dxa"/>
            <w:gridSpan w:val="2"/>
            <w:shd w:val="clear" w:color="auto" w:fill="D2D2D2" w:themeFill="background2"/>
          </w:tcPr>
          <w:p w14:paraId="0350B731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shd w:val="clear" w:color="auto" w:fill="D2D2D2" w:themeFill="background2"/>
          </w:tcPr>
          <w:p w14:paraId="4A90866D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75" w:type="dxa"/>
            <w:gridSpan w:val="2"/>
            <w:shd w:val="clear" w:color="auto" w:fill="D2D2D2" w:themeFill="background2"/>
          </w:tcPr>
          <w:p w14:paraId="2581E336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F1635B" w14:paraId="246B1412" w14:textId="77777777" w:rsidTr="00FB1B8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80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3E776BB1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JOB FUNCTION 4: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066B2AD7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14:paraId="585733CD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</w:p>
        </w:tc>
      </w:tr>
      <w:tr w:rsidR="00FB1B8B" w:rsidRPr="003E4671" w14:paraId="74F8452D" w14:textId="77777777" w:rsidTr="00FB1B8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3AEDACCA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B0A8857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6E1D4BF7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1B8B" w:rsidRPr="003E4671" w14:paraId="77BFF3ED" w14:textId="77777777" w:rsidTr="00FB1B8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382D8B0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DBFD630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388F230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1CCBFA06" w14:textId="77777777" w:rsidTr="00FB1B8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9FDB8CC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5A71A97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6B3DA56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5CDEC5B7" w14:textId="77777777" w:rsidTr="00FB1B8B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843776B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F492966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24C60C9E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2A4DE71E" w14:textId="77777777" w:rsidTr="00FB1B8B">
        <w:trPr>
          <w:gridAfter w:val="2"/>
          <w:wAfter w:w="15" w:type="dxa"/>
        </w:trPr>
        <w:tc>
          <w:tcPr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953DFC9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1BD07D9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BE2E3E6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4A2E7971" w14:textId="77777777" w:rsidTr="00FB1B8B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9A82758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2FA0C59" w14:textId="77777777" w:rsidR="00FB1B8B" w:rsidRPr="003E4671" w:rsidRDefault="00FB1B8B" w:rsidP="004C427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1DB880B6" w14:textId="77777777" w:rsidR="00FB1B8B" w:rsidRPr="003E4671" w:rsidRDefault="00FB1B8B" w:rsidP="004C427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B8B" w:rsidRPr="003E4671" w14:paraId="14F2ECED" w14:textId="77777777" w:rsidTr="00FB1B8B">
        <w:tblPrEx>
          <w:tblLook w:val="04A0" w:firstRow="1" w:lastRow="0" w:firstColumn="1" w:lastColumn="0" w:noHBand="0" w:noVBand="1"/>
        </w:tblPrEx>
        <w:trPr>
          <w:gridAfter w:val="2"/>
          <w:wAfter w:w="15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73F5CE25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37F26970" w14:textId="77777777" w:rsidR="00FB1B8B" w:rsidRPr="003E4671" w:rsidRDefault="00FB1B8B" w:rsidP="004C4271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69C3BB3C" w14:textId="77777777" w:rsidR="00FB1B8B" w:rsidRPr="003E4671" w:rsidRDefault="00FB1B8B" w:rsidP="004C4271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FB1B8B" w:rsidRPr="003E4671" w14:paraId="1161F455" w14:textId="77777777" w:rsidTr="00FB1B8B">
        <w:tblPrEx>
          <w:tblLook w:val="04A0" w:firstRow="1" w:lastRow="0" w:firstColumn="1" w:lastColumn="0" w:noHBand="0" w:noVBand="1"/>
        </w:tblPrEx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46780ACD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064337FD" w14:textId="77777777" w:rsidR="00FB1B8B" w:rsidRPr="003E4671" w:rsidRDefault="00FB1B8B" w:rsidP="004C427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2D2D2" w:themeFill="background2"/>
          </w:tcPr>
          <w:p w14:paraId="5BC78C65" w14:textId="77777777" w:rsidR="00FB1B8B" w:rsidRPr="003E4671" w:rsidRDefault="00FB1B8B" w:rsidP="004C4271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B1B8B" w:rsidRPr="00F1635B" w14:paraId="5F6CEBA0" w14:textId="77777777" w:rsidTr="00FB1B8B">
        <w:tc>
          <w:tcPr>
            <w:tcW w:w="8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75E71B18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JOB FUNCTION 5:</w:t>
            </w:r>
          </w:p>
        </w:tc>
        <w:tc>
          <w:tcPr>
            <w:tcW w:w="9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D698D" w:themeFill="accent2" w:themeFillShade="80"/>
          </w:tcPr>
          <w:p w14:paraId="3E076D17" w14:textId="77777777" w:rsidR="00FB1B8B" w:rsidRPr="00FE1796" w:rsidRDefault="00FB1B8B" w:rsidP="004C4271">
            <w:pPr>
              <w:pStyle w:val="BodyText"/>
              <w:rPr>
                <w:color w:val="FFFFFF" w:themeColor="background1"/>
              </w:rPr>
            </w:pPr>
            <w:r w:rsidRPr="00FE1796">
              <w:rPr>
                <w:color w:val="FFFFFF" w:themeColor="background1"/>
              </w:rPr>
              <w:t>Level</w:t>
            </w:r>
          </w:p>
          <w:p w14:paraId="3DF0F17C" w14:textId="77777777" w:rsidR="00FB1B8B" w:rsidRPr="00FE1796" w:rsidRDefault="00FB1B8B" w:rsidP="004C4271">
            <w:pPr>
              <w:pStyle w:val="BlockText"/>
              <w:ind w:left="0"/>
              <w:rPr>
                <w:color w:val="FFFFFF" w:themeColor="background1"/>
              </w:rPr>
            </w:pPr>
          </w:p>
        </w:tc>
      </w:tr>
      <w:tr w:rsidR="00FB1B8B" w:rsidRPr="003E4671" w14:paraId="792FB8F2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70984133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 w:rsidRPr="003E4671">
              <w:rPr>
                <w:color w:val="FFFFFF" w:themeColor="background1"/>
              </w:rPr>
              <w:t>Competencies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1C0A26D5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OJT</w:t>
            </w: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6666"/>
          </w:tcPr>
          <w:p w14:paraId="4C808308" w14:textId="77777777" w:rsidR="00FB1B8B" w:rsidRPr="003E4671" w:rsidRDefault="00FB1B8B" w:rsidP="004C4271">
            <w:pPr>
              <w:pStyle w:val="BodyText"/>
              <w:rPr>
                <w:color w:val="FFFFFF" w:themeColor="background1"/>
              </w:rPr>
            </w:pPr>
            <w:r>
              <w:rPr>
                <w:color w:val="FFFFFF" w:themeColor="background1"/>
              </w:rPr>
              <w:t>RTI</w:t>
            </w:r>
          </w:p>
        </w:tc>
      </w:tr>
      <w:tr w:rsidR="00FB1B8B" w:rsidRPr="003E4671" w14:paraId="3C8F55F3" w14:textId="77777777" w:rsidTr="00FB1B8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6D72376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6782FF8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BD52F95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52A400B0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1E117A1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35458DA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25E1631C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71DCA472" w14:textId="77777777" w:rsidTr="00FB1B8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78BB3FC5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28A4E9E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4EF6EC86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3E994D48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89DAC77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3EE1F3C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130F7A5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629F4499" w14:textId="77777777" w:rsidTr="00FB1B8B">
        <w:trPr>
          <w:gridAfter w:val="1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A36A2EB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3D14CA18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6199C173" w14:textId="77777777" w:rsidR="00FB1B8B" w:rsidRPr="003E4671" w:rsidRDefault="00FB1B8B" w:rsidP="004C4271">
            <w:pPr>
              <w:pStyle w:val="BodyText"/>
            </w:pPr>
          </w:p>
        </w:tc>
      </w:tr>
      <w:tr w:rsidR="00FB1B8B" w:rsidRPr="003E4671" w14:paraId="5B341C3F" w14:textId="77777777" w:rsidTr="00FB1B8B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9" w:type="dxa"/>
        </w:trPr>
        <w:tc>
          <w:tcPr>
            <w:tcW w:w="6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13178A09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091736B1" w14:textId="77777777" w:rsidR="00FB1B8B" w:rsidRPr="003E4671" w:rsidRDefault="00FB1B8B" w:rsidP="004C4271">
            <w:pPr>
              <w:pStyle w:val="BodyText"/>
            </w:pPr>
          </w:p>
        </w:tc>
        <w:tc>
          <w:tcPr>
            <w:tcW w:w="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DDDD" w:themeFill="accent6" w:themeFillTint="33"/>
          </w:tcPr>
          <w:p w14:paraId="5A99D959" w14:textId="77777777" w:rsidR="00FB1B8B" w:rsidRPr="003E4671" w:rsidRDefault="00FB1B8B" w:rsidP="004C4271">
            <w:pPr>
              <w:pStyle w:val="BodyText"/>
            </w:pPr>
          </w:p>
        </w:tc>
      </w:tr>
    </w:tbl>
    <w:p w14:paraId="792C92D2" w14:textId="77777777" w:rsidR="00FE1796" w:rsidRDefault="00FE1796" w:rsidP="00FB1B8B">
      <w:pPr>
        <w:spacing w:after="0"/>
      </w:pPr>
    </w:p>
    <w:p w14:paraId="3E097EBF" w14:textId="77777777" w:rsidR="00FB1B8B" w:rsidRDefault="00FB1B8B" w:rsidP="00FB1B8B">
      <w:pPr>
        <w:spacing w:after="0"/>
      </w:pPr>
    </w:p>
    <w:p w14:paraId="0D5033FD" w14:textId="77777777" w:rsidR="00FB1B8B" w:rsidRDefault="00FB1B8B" w:rsidP="00FB1B8B">
      <w:pPr>
        <w:spacing w:after="0"/>
      </w:pPr>
    </w:p>
    <w:p w14:paraId="58E73924" w14:textId="77777777" w:rsidR="00FB1B8B" w:rsidRDefault="00FB1B8B" w:rsidP="00FB1B8B">
      <w:pPr>
        <w:spacing w:after="0"/>
      </w:pPr>
    </w:p>
    <w:p w14:paraId="3987F7D0" w14:textId="77777777" w:rsidR="00FB1B8B" w:rsidRDefault="00FB1B8B" w:rsidP="00FB1B8B">
      <w:pPr>
        <w:spacing w:after="0"/>
      </w:pPr>
    </w:p>
    <w:p w14:paraId="303AC952" w14:textId="77777777" w:rsidR="00FB1B8B" w:rsidRDefault="00FB1B8B" w:rsidP="00FB1B8B">
      <w:pPr>
        <w:spacing w:after="0"/>
      </w:pPr>
    </w:p>
    <w:p w14:paraId="5A4A11B3" w14:textId="77777777" w:rsidR="00FB1B8B" w:rsidRDefault="00FB1B8B" w:rsidP="00FB1B8B">
      <w:pPr>
        <w:spacing w:after="0"/>
      </w:pPr>
    </w:p>
    <w:p w14:paraId="6695E1BB" w14:textId="77777777" w:rsidR="00FB1B8B" w:rsidRPr="00FB1B8B" w:rsidRDefault="00FB1B8B" w:rsidP="00FB1B8B">
      <w:pPr>
        <w:spacing w:after="0"/>
        <w:rPr>
          <w:rFonts w:eastAsia="Times New Roman"/>
          <w:bCs/>
        </w:rPr>
      </w:pPr>
    </w:p>
    <w:p w14:paraId="1F01BDBE" w14:textId="77777777" w:rsidR="00AE6CF4" w:rsidRDefault="00AE6CF4" w:rsidP="00FB1B8B">
      <w:pPr>
        <w:pStyle w:val="Heading2"/>
        <w:spacing w:before="0"/>
      </w:pPr>
      <w:bookmarkStart w:id="7" w:name="_Toc362336118"/>
      <w:bookmarkStart w:id="8" w:name="_Toc493178487"/>
      <w:r>
        <w:t>Related Technical Instruction Plan</w:t>
      </w:r>
      <w:bookmarkEnd w:id="7"/>
      <w:bookmarkEnd w:id="8"/>
    </w:p>
    <w:tbl>
      <w:tblPr>
        <w:tblStyle w:val="ColorfulList"/>
        <w:tblW w:w="0" w:type="auto"/>
        <w:tblLook w:val="04A0" w:firstRow="1" w:lastRow="0" w:firstColumn="1" w:lastColumn="0" w:noHBand="0" w:noVBand="1"/>
      </w:tblPr>
      <w:tblGrid>
        <w:gridCol w:w="6714"/>
        <w:gridCol w:w="2262"/>
      </w:tblGrid>
      <w:tr w:rsidR="00AE6CF4" w:rsidRPr="003E4671" w14:paraId="06EB20B5" w14:textId="77777777" w:rsidTr="005E03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20D8F0B3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3D96D23A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5E0BD4AF" w14:textId="77777777" w:rsidR="00AE6CF4" w:rsidRPr="00F834AC" w:rsidRDefault="00AE6CF4" w:rsidP="005E0392">
            <w:pPr>
              <w:pStyle w:val="BodyTex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006459D1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05527F26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48E47B8B" w14:textId="77777777"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4FC6E289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24D663FF" w14:textId="77777777"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0C74050D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D9323" w14:textId="77777777" w:rsidR="00AE6CF4" w:rsidRDefault="00AE6CF4" w:rsidP="005E0392">
            <w:pPr>
              <w:pStyle w:val="BodyText"/>
            </w:pPr>
          </w:p>
          <w:p w14:paraId="043278BD" w14:textId="77777777" w:rsidR="00AE6CF4" w:rsidRDefault="00AE6CF4" w:rsidP="005E0392">
            <w:pPr>
              <w:pStyle w:val="BodyText"/>
            </w:pPr>
          </w:p>
          <w:p w14:paraId="1F4EA807" w14:textId="77777777" w:rsidR="00AE6CF4" w:rsidRDefault="00AE6CF4" w:rsidP="005E0392">
            <w:pPr>
              <w:pStyle w:val="BodyText"/>
            </w:pPr>
          </w:p>
          <w:p w14:paraId="2790E551" w14:textId="77777777" w:rsidR="00AE6CF4" w:rsidRDefault="00AE6CF4" w:rsidP="005E0392">
            <w:pPr>
              <w:pStyle w:val="BodyText"/>
            </w:pPr>
          </w:p>
          <w:p w14:paraId="7CBA26EB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0EC51D21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59F28AFA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48CA8F0F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1DDEFE0E" w14:textId="77777777"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743F4500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AFB3DC0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537CC285" w14:textId="77777777"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51A2BE20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3A47054A" w14:textId="77777777"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62A38C2D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AE16" w14:textId="77777777" w:rsidR="00AE6CF4" w:rsidRDefault="00AE6CF4" w:rsidP="005E0392">
            <w:pPr>
              <w:pStyle w:val="BodyText"/>
            </w:pPr>
          </w:p>
          <w:p w14:paraId="10776161" w14:textId="77777777" w:rsidR="00AE6CF4" w:rsidRDefault="00AE6CF4" w:rsidP="005E0392">
            <w:pPr>
              <w:pStyle w:val="BodyText"/>
            </w:pPr>
          </w:p>
          <w:p w14:paraId="4EDF828E" w14:textId="77777777" w:rsidR="00AE6CF4" w:rsidRDefault="00AE6CF4" w:rsidP="005E0392">
            <w:pPr>
              <w:pStyle w:val="BodyText"/>
            </w:pPr>
          </w:p>
          <w:p w14:paraId="6FA063E4" w14:textId="77777777" w:rsidR="00AE6CF4" w:rsidRDefault="00AE6CF4" w:rsidP="005E0392">
            <w:pPr>
              <w:pStyle w:val="BodyText"/>
            </w:pPr>
          </w:p>
          <w:p w14:paraId="772507A7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167B7EFE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7457397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7E702824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2FC0E770" w14:textId="77777777"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4798AFE6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1AC39ECE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5DB01814" w14:textId="77777777"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04F06B24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47A0F554" w14:textId="77777777"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5F0F7E40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AEC78" w14:textId="77777777" w:rsidR="00AE6CF4" w:rsidRDefault="00AE6CF4" w:rsidP="005E0392">
            <w:pPr>
              <w:pStyle w:val="BodyText"/>
            </w:pPr>
          </w:p>
          <w:p w14:paraId="535E6766" w14:textId="77777777" w:rsidR="00AE6CF4" w:rsidRDefault="00AE6CF4" w:rsidP="005E0392">
            <w:pPr>
              <w:pStyle w:val="BodyText"/>
            </w:pPr>
          </w:p>
          <w:p w14:paraId="67B1898C" w14:textId="77777777" w:rsidR="00AE6CF4" w:rsidRDefault="00AE6CF4" w:rsidP="005E0392">
            <w:pPr>
              <w:pStyle w:val="BodyText"/>
            </w:pPr>
          </w:p>
          <w:p w14:paraId="20F6A35E" w14:textId="77777777" w:rsidR="00AE6CF4" w:rsidRDefault="00AE6CF4" w:rsidP="005E0392">
            <w:pPr>
              <w:pStyle w:val="BodyText"/>
            </w:pPr>
          </w:p>
          <w:p w14:paraId="30E60904" w14:textId="77777777" w:rsidR="00AE6CF4" w:rsidRDefault="00AE6CF4" w:rsidP="005E0392">
            <w:pPr>
              <w:pStyle w:val="BodyText"/>
            </w:pPr>
          </w:p>
          <w:p w14:paraId="03F4BD51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7F020909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706B556F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lastRenderedPageBreak/>
              <w:t>COURSE NAME</w:t>
            </w:r>
          </w:p>
          <w:p w14:paraId="60B96AA6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443D4EBA" w14:textId="77777777"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7478CF49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0C21ABD0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02C902B0" w14:textId="77777777"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114B8560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59B509F3" w14:textId="77777777"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36A9529A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85C0A" w14:textId="77777777" w:rsidR="00AE6CF4" w:rsidRDefault="00AE6CF4" w:rsidP="005E0392">
            <w:pPr>
              <w:pStyle w:val="BodyText"/>
            </w:pPr>
          </w:p>
          <w:p w14:paraId="07FFACE6" w14:textId="77777777" w:rsidR="00AE6CF4" w:rsidRDefault="00AE6CF4" w:rsidP="005E0392">
            <w:pPr>
              <w:pStyle w:val="BodyText"/>
            </w:pPr>
          </w:p>
          <w:p w14:paraId="7698AF0B" w14:textId="77777777" w:rsidR="00AE6CF4" w:rsidRDefault="00AE6CF4" w:rsidP="005E0392">
            <w:pPr>
              <w:pStyle w:val="BodyText"/>
            </w:pPr>
          </w:p>
          <w:p w14:paraId="5A8041BD" w14:textId="77777777" w:rsidR="00AE6CF4" w:rsidRDefault="00AE6CF4" w:rsidP="005E0392">
            <w:pPr>
              <w:pStyle w:val="BodyText"/>
            </w:pPr>
          </w:p>
          <w:p w14:paraId="0566DC89" w14:textId="77777777" w:rsidR="00AE6CF4" w:rsidRDefault="00AE6CF4" w:rsidP="005E0392">
            <w:pPr>
              <w:pStyle w:val="BodyText"/>
            </w:pPr>
          </w:p>
          <w:p w14:paraId="56272452" w14:textId="77777777" w:rsidR="00AE6CF4" w:rsidRPr="003E4671" w:rsidRDefault="00AE6CF4" w:rsidP="005E0392">
            <w:pPr>
              <w:pStyle w:val="BodyText"/>
            </w:pPr>
          </w:p>
        </w:tc>
      </w:tr>
      <w:tr w:rsidR="00AE6CF4" w:rsidRPr="003E4671" w14:paraId="04AB5CFB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18D2BE9B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  <w:r w:rsidRPr="00F834AC">
              <w:rPr>
                <w:color w:val="auto"/>
              </w:rPr>
              <w:t>COURSE NAME</w:t>
            </w:r>
          </w:p>
          <w:p w14:paraId="67E6FFEC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23F4E2BE" w14:textId="77777777" w:rsidR="00AE6CF4" w:rsidRPr="00F834AC" w:rsidRDefault="00AE6CF4" w:rsidP="005E0392">
            <w:pPr>
              <w:pStyle w:val="BodyTex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Course Number</w:t>
            </w:r>
          </w:p>
        </w:tc>
      </w:tr>
      <w:tr w:rsidR="00AE6CF4" w:rsidRPr="003E4671" w14:paraId="358798EE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3D1AC760" w14:textId="77777777" w:rsidR="00AE6CF4" w:rsidRPr="00F834AC" w:rsidRDefault="00AE6CF4" w:rsidP="005E0392">
            <w:pPr>
              <w:pStyle w:val="BodyText"/>
              <w:rPr>
                <w:color w:val="auto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D870" w:themeFill="accent4" w:themeFillTint="99"/>
          </w:tcPr>
          <w:p w14:paraId="475F7E93" w14:textId="77777777" w:rsidR="00AE6CF4" w:rsidRPr="00F834AC" w:rsidRDefault="00AE6CF4" w:rsidP="005E0392">
            <w:pPr>
              <w:pStyle w:val="Body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F834AC">
              <w:rPr>
                <w:color w:val="auto"/>
              </w:rPr>
              <w:t>Hours</w:t>
            </w:r>
          </w:p>
        </w:tc>
      </w:tr>
      <w:tr w:rsidR="00AE6CF4" w:rsidRPr="003E4671" w14:paraId="3A88A170" w14:textId="77777777" w:rsidTr="005E039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44242" w:themeFill="accent6" w:themeFillShade="BF"/>
          </w:tcPr>
          <w:p w14:paraId="2E02BFE6" w14:textId="77777777" w:rsidR="00AE6CF4" w:rsidRPr="003E4671" w:rsidRDefault="00AE6CF4" w:rsidP="005E0392">
            <w:pPr>
              <w:pStyle w:val="BodyText"/>
            </w:pPr>
            <w:r w:rsidRPr="006310AE">
              <w:rPr>
                <w:color w:val="FFFFFF" w:themeColor="background1"/>
              </w:rPr>
              <w:t>LEARNING OBJECTIVES</w:t>
            </w:r>
          </w:p>
        </w:tc>
      </w:tr>
      <w:tr w:rsidR="00AE6CF4" w:rsidRPr="003E4671" w14:paraId="1419FC74" w14:textId="77777777" w:rsidTr="005E03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61916" w14:textId="77777777" w:rsidR="00AE6CF4" w:rsidRDefault="00AE6CF4" w:rsidP="005E0392">
            <w:pPr>
              <w:pStyle w:val="BodyText"/>
              <w:ind w:left="720"/>
            </w:pPr>
          </w:p>
          <w:p w14:paraId="4D1D1AD6" w14:textId="77777777" w:rsidR="00AE6CF4" w:rsidRDefault="00AE6CF4" w:rsidP="005E0392">
            <w:pPr>
              <w:pStyle w:val="BodyText"/>
              <w:ind w:left="720"/>
            </w:pPr>
          </w:p>
          <w:p w14:paraId="709B6645" w14:textId="77777777" w:rsidR="00AE6CF4" w:rsidRDefault="00AE6CF4" w:rsidP="005E0392">
            <w:pPr>
              <w:pStyle w:val="BodyText"/>
              <w:ind w:left="720"/>
            </w:pPr>
          </w:p>
          <w:p w14:paraId="14AF5FCD" w14:textId="77777777" w:rsidR="00AE6CF4" w:rsidRDefault="00AE6CF4" w:rsidP="005E0392">
            <w:pPr>
              <w:pStyle w:val="BodyText"/>
              <w:ind w:left="720"/>
            </w:pPr>
          </w:p>
          <w:p w14:paraId="26FB0355" w14:textId="77777777" w:rsidR="00AE6CF4" w:rsidRDefault="00AE6CF4" w:rsidP="005E0392">
            <w:pPr>
              <w:pStyle w:val="BodyText"/>
              <w:ind w:left="720"/>
            </w:pPr>
          </w:p>
          <w:p w14:paraId="06BB8EC7" w14:textId="77777777" w:rsidR="00AE6CF4" w:rsidRDefault="00AE6CF4" w:rsidP="005E0392">
            <w:pPr>
              <w:pStyle w:val="BodyText"/>
              <w:ind w:left="720"/>
            </w:pPr>
          </w:p>
          <w:p w14:paraId="646112ED" w14:textId="77777777" w:rsidR="00AE6CF4" w:rsidRDefault="00AE6CF4" w:rsidP="005E0392">
            <w:pPr>
              <w:pStyle w:val="BodyText"/>
              <w:ind w:left="720"/>
            </w:pPr>
          </w:p>
          <w:p w14:paraId="7B1FF57F" w14:textId="77777777" w:rsidR="00AE6CF4" w:rsidRPr="003E4671" w:rsidRDefault="00AE6CF4" w:rsidP="005E0392">
            <w:pPr>
              <w:pStyle w:val="BodyText"/>
              <w:ind w:left="720"/>
            </w:pPr>
          </w:p>
        </w:tc>
      </w:tr>
    </w:tbl>
    <w:p w14:paraId="71D635B0" w14:textId="21AB85B3" w:rsidR="00327EF8" w:rsidRDefault="00327EF8" w:rsidP="00AE6CF4">
      <w:pPr>
        <w:pStyle w:val="BodyText"/>
      </w:pPr>
    </w:p>
    <w:sectPr w:rsidR="00327EF8" w:rsidSect="0029682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2240" w:h="15840"/>
      <w:pgMar w:top="1627" w:right="1627" w:bottom="1728" w:left="1627" w:header="720" w:footer="90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973A1" w14:textId="77777777" w:rsidR="004412BB" w:rsidRPr="001D19F4" w:rsidRDefault="004412BB" w:rsidP="006C40CD">
      <w:pPr>
        <w:pStyle w:val="Footer"/>
      </w:pPr>
    </w:p>
  </w:endnote>
  <w:endnote w:type="continuationSeparator" w:id="0">
    <w:p w14:paraId="43388301" w14:textId="77777777" w:rsidR="004412BB" w:rsidRPr="001D19F4" w:rsidRDefault="004412BB" w:rsidP="006C40CD">
      <w:pPr>
        <w:pStyle w:val="Footer"/>
      </w:pPr>
    </w:p>
  </w:endnote>
  <w:endnote w:type="continuationNotice" w:id="1">
    <w:p w14:paraId="1BD1E152" w14:textId="77777777" w:rsidR="004412BB" w:rsidRPr="00687404" w:rsidRDefault="004412BB">
      <w:pPr>
        <w:spacing w:after="0" w:line="240" w:lineRule="auto"/>
        <w:rPr>
          <w:sz w:val="12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Segoe UI"/>
    <w:panose1 w:val="020F0502020204030203"/>
    <w:charset w:val="00"/>
    <w:family w:val="swiss"/>
    <w:pitch w:val="variable"/>
    <w:sig w:usb0="A00000AF" w:usb1="5000604B" w:usb2="00000000" w:usb3="00000000" w:csb0="00000093" w:csb1="00000000"/>
    <w:embedRegular r:id="rId1" w:fontKey="{E547BE71-425F-4978-8800-FBA420633836}"/>
    <w:embedBold r:id="rId2" w:fontKey="{54F28042-E0D3-4E04-86D9-D63036AF76F4}"/>
    <w:embedItalic r:id="rId3" w:fontKey="{7DE32D09-650E-4799-BE48-8FCC5ACC132B}"/>
    <w:embedBoldItalic r:id="rId4" w:fontKey="{D06E5F46-0DEA-4986-9FC6-AA8E5B1228BF}"/>
  </w:font>
  <w:font w:name="Lato Medium">
    <w:altName w:val="Times New Roman"/>
    <w:charset w:val="00"/>
    <w:family w:val="swiss"/>
    <w:pitch w:val="variable"/>
    <w:sig w:usb0="00000001" w:usb1="5000ECFF" w:usb2="00000021" w:usb3="00000000" w:csb0="0000019F" w:csb1="00000000"/>
  </w:font>
  <w:font w:name="Lato Regular">
    <w:altName w:val="Calibri"/>
    <w:panose1 w:val="020F050202020403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ato Light">
    <w:panose1 w:val="020F0302020204030203"/>
    <w:charset w:val="00"/>
    <w:family w:val="swiss"/>
    <w:pitch w:val="variable"/>
    <w:sig w:usb0="A00000AF" w:usb1="5000604B" w:usb2="00000000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ato Black">
    <w:panose1 w:val="020F0A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9F770" w14:textId="77777777" w:rsidR="00932AFF" w:rsidRPr="00C41E67" w:rsidRDefault="00932AFF" w:rsidP="00C41E67">
    <w:pPr>
      <w:pStyle w:val="Footer"/>
      <w:rPr>
        <w:sz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562DA" w14:textId="77777777" w:rsidR="00932AFF" w:rsidRPr="00C41E67" w:rsidRDefault="00932AFF" w:rsidP="00C41E67">
    <w:pPr>
      <w:pStyle w:val="Footer"/>
      <w:rPr>
        <w:sz w:val="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2995"/>
      <w:gridCol w:w="2995"/>
      <w:gridCol w:w="2995"/>
    </w:tblGrid>
    <w:tr w:rsidR="00932AFF" w14:paraId="1DDDF6FB" w14:textId="77777777" w:rsidTr="52933A9C">
      <w:tc>
        <w:tcPr>
          <w:tcW w:w="2995" w:type="dxa"/>
        </w:tcPr>
        <w:p w14:paraId="1F1B0757" w14:textId="6AB47CAF" w:rsidR="00932AFF" w:rsidRDefault="00932AFF" w:rsidP="52933A9C">
          <w:pPr>
            <w:pStyle w:val="Header"/>
            <w:ind w:left="-115"/>
          </w:pPr>
        </w:p>
      </w:tc>
      <w:tc>
        <w:tcPr>
          <w:tcW w:w="2995" w:type="dxa"/>
        </w:tcPr>
        <w:p w14:paraId="441A05D3" w14:textId="6B3D76A3" w:rsidR="00932AFF" w:rsidRDefault="00932AFF" w:rsidP="52933A9C">
          <w:pPr>
            <w:pStyle w:val="Header"/>
            <w:jc w:val="center"/>
          </w:pPr>
        </w:p>
      </w:tc>
      <w:tc>
        <w:tcPr>
          <w:tcW w:w="2995" w:type="dxa"/>
        </w:tcPr>
        <w:p w14:paraId="4FFA7CD5" w14:textId="396D6F7F" w:rsidR="00932AFF" w:rsidRDefault="00932AFF" w:rsidP="52933A9C">
          <w:pPr>
            <w:pStyle w:val="Header"/>
            <w:ind w:right="-115"/>
            <w:jc w:val="right"/>
          </w:pPr>
        </w:p>
      </w:tc>
    </w:tr>
  </w:tbl>
  <w:p w14:paraId="51E86307" w14:textId="508F1157" w:rsidR="00932AFF" w:rsidRDefault="00932AFF" w:rsidP="52933A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B0F997" w14:textId="77777777" w:rsidR="004412BB" w:rsidRDefault="004412BB" w:rsidP="00AE441D">
      <w:pPr>
        <w:spacing w:after="0" w:line="240" w:lineRule="auto"/>
      </w:pPr>
      <w:r>
        <w:separator/>
      </w:r>
    </w:p>
  </w:footnote>
  <w:footnote w:type="continuationSeparator" w:id="0">
    <w:p w14:paraId="1C59810B" w14:textId="77777777" w:rsidR="004412BB" w:rsidRDefault="004412BB" w:rsidP="00AE44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2995"/>
      <w:gridCol w:w="2995"/>
      <w:gridCol w:w="2995"/>
    </w:tblGrid>
    <w:tr w:rsidR="00932AFF" w14:paraId="59F7D811" w14:textId="77777777" w:rsidTr="52933A9C">
      <w:tc>
        <w:tcPr>
          <w:tcW w:w="2995" w:type="dxa"/>
        </w:tcPr>
        <w:p w14:paraId="7F700106" w14:textId="4BD4FCBB" w:rsidR="00932AFF" w:rsidRDefault="00932AFF" w:rsidP="52933A9C">
          <w:pPr>
            <w:pStyle w:val="Header"/>
            <w:ind w:left="-115"/>
          </w:pPr>
        </w:p>
      </w:tc>
      <w:tc>
        <w:tcPr>
          <w:tcW w:w="2995" w:type="dxa"/>
        </w:tcPr>
        <w:p w14:paraId="426EBF9A" w14:textId="49878C93" w:rsidR="00932AFF" w:rsidRDefault="00932AFF" w:rsidP="52933A9C">
          <w:pPr>
            <w:pStyle w:val="Header"/>
            <w:jc w:val="center"/>
          </w:pPr>
        </w:p>
      </w:tc>
      <w:tc>
        <w:tcPr>
          <w:tcW w:w="2995" w:type="dxa"/>
        </w:tcPr>
        <w:p w14:paraId="1AAB9C47" w14:textId="4DDC5D9F" w:rsidR="00932AFF" w:rsidRDefault="00932AFF" w:rsidP="52933A9C">
          <w:pPr>
            <w:pStyle w:val="Header"/>
            <w:ind w:right="-115"/>
            <w:jc w:val="right"/>
          </w:pPr>
        </w:p>
      </w:tc>
    </w:tr>
  </w:tbl>
  <w:p w14:paraId="56233BB5" w14:textId="67A0CE9E" w:rsidR="00932AFF" w:rsidRDefault="00932AFF" w:rsidP="52933A9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2995"/>
      <w:gridCol w:w="2995"/>
      <w:gridCol w:w="2995"/>
    </w:tblGrid>
    <w:tr w:rsidR="00932AFF" w14:paraId="2E0CA4AA" w14:textId="77777777" w:rsidTr="52933A9C">
      <w:tc>
        <w:tcPr>
          <w:tcW w:w="2995" w:type="dxa"/>
        </w:tcPr>
        <w:p w14:paraId="19C1650E" w14:textId="4BE495C0" w:rsidR="00932AFF" w:rsidRDefault="00932AFF" w:rsidP="52933A9C">
          <w:pPr>
            <w:pStyle w:val="Header"/>
            <w:ind w:left="-115"/>
          </w:pPr>
        </w:p>
      </w:tc>
      <w:tc>
        <w:tcPr>
          <w:tcW w:w="2995" w:type="dxa"/>
        </w:tcPr>
        <w:p w14:paraId="46B437AC" w14:textId="78BE4342" w:rsidR="00932AFF" w:rsidRDefault="00932AFF" w:rsidP="52933A9C">
          <w:pPr>
            <w:pStyle w:val="Header"/>
            <w:jc w:val="center"/>
          </w:pPr>
        </w:p>
      </w:tc>
      <w:tc>
        <w:tcPr>
          <w:tcW w:w="2995" w:type="dxa"/>
        </w:tcPr>
        <w:p w14:paraId="39EA5369" w14:textId="1B020D42" w:rsidR="00932AFF" w:rsidRDefault="00932AFF" w:rsidP="52933A9C">
          <w:pPr>
            <w:pStyle w:val="Header"/>
            <w:ind w:right="-115"/>
            <w:jc w:val="right"/>
          </w:pPr>
        </w:p>
      </w:tc>
    </w:tr>
  </w:tbl>
  <w:p w14:paraId="13A08E32" w14:textId="05F17056" w:rsidR="00932AFF" w:rsidRDefault="00932AFF" w:rsidP="52933A9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ook w:val="04A0" w:firstRow="1" w:lastRow="0" w:firstColumn="1" w:lastColumn="0" w:noHBand="0" w:noVBand="1"/>
    </w:tblPr>
    <w:tblGrid>
      <w:gridCol w:w="2995"/>
      <w:gridCol w:w="2995"/>
      <w:gridCol w:w="2995"/>
    </w:tblGrid>
    <w:tr w:rsidR="00932AFF" w14:paraId="37FD3284" w14:textId="77777777" w:rsidTr="52933A9C">
      <w:tc>
        <w:tcPr>
          <w:tcW w:w="2995" w:type="dxa"/>
        </w:tcPr>
        <w:p w14:paraId="5C3EB278" w14:textId="164754A9" w:rsidR="00932AFF" w:rsidRDefault="00932AFF" w:rsidP="52933A9C">
          <w:pPr>
            <w:pStyle w:val="Header"/>
            <w:ind w:left="-115"/>
          </w:pPr>
        </w:p>
      </w:tc>
      <w:tc>
        <w:tcPr>
          <w:tcW w:w="2995" w:type="dxa"/>
        </w:tcPr>
        <w:p w14:paraId="692BC54A" w14:textId="7906E88A" w:rsidR="00932AFF" w:rsidRDefault="00932AFF" w:rsidP="52933A9C">
          <w:pPr>
            <w:pStyle w:val="Header"/>
            <w:jc w:val="center"/>
          </w:pPr>
        </w:p>
      </w:tc>
      <w:tc>
        <w:tcPr>
          <w:tcW w:w="2995" w:type="dxa"/>
        </w:tcPr>
        <w:p w14:paraId="0196273C" w14:textId="64080182" w:rsidR="00932AFF" w:rsidRDefault="00932AFF" w:rsidP="52933A9C">
          <w:pPr>
            <w:pStyle w:val="Header"/>
            <w:ind w:right="-115"/>
            <w:jc w:val="right"/>
          </w:pPr>
        </w:p>
      </w:tc>
    </w:tr>
  </w:tbl>
  <w:p w14:paraId="6696E670" w14:textId="3D5B6ED6" w:rsidR="00932AFF" w:rsidRDefault="00932AFF" w:rsidP="52933A9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7467E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03068D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642839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CE1A3F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BD234F4"/>
    <w:multiLevelType w:val="hybridMultilevel"/>
    <w:tmpl w:val="CEB8193A"/>
    <w:lvl w:ilvl="0" w:tplc="D02CB372">
      <w:start w:val="1"/>
      <w:numFmt w:val="bullet"/>
      <w:pStyle w:val="BulletedList"/>
      <w:lvlText w:val="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C984FE9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D2330C3"/>
    <w:multiLevelType w:val="hybridMultilevel"/>
    <w:tmpl w:val="22AEEB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DF36103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C36BA0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34345D"/>
    <w:multiLevelType w:val="hybridMultilevel"/>
    <w:tmpl w:val="FE28D7B4"/>
    <w:lvl w:ilvl="0" w:tplc="E1147C9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C1B623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CAE67E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D614ED0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DA61288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E3540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661160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25A7E6E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95A29C5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A14081C"/>
    <w:multiLevelType w:val="hybridMultilevel"/>
    <w:tmpl w:val="B016EFC8"/>
    <w:lvl w:ilvl="0" w:tplc="079E950E">
      <w:start w:val="1"/>
      <w:numFmt w:val="decimal"/>
      <w:pStyle w:val="EndnoteText"/>
      <w:lvlText w:val="%1."/>
      <w:lvlJc w:val="left"/>
      <w:pPr>
        <w:ind w:left="360" w:hanging="360"/>
      </w:pPr>
      <w:rPr>
        <w:rFonts w:ascii="Lato" w:hAnsi="Lato" w:hint="default"/>
        <w:b w:val="0"/>
        <w:bCs w:val="0"/>
        <w:i w:val="0"/>
        <w:iCs w:val="0"/>
        <w:color w:val="auto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175115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BAB7DB6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F8A0030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1252212"/>
    <w:multiLevelType w:val="hybridMultilevel"/>
    <w:tmpl w:val="7680911E"/>
    <w:lvl w:ilvl="0" w:tplc="C570164A">
      <w:start w:val="1"/>
      <w:numFmt w:val="bullet"/>
      <w:pStyle w:val="BulletedList2"/>
      <w:lvlText w:val="»"/>
      <w:lvlJc w:val="left"/>
      <w:pPr>
        <w:ind w:left="1080" w:hanging="360"/>
      </w:pPr>
      <w:rPr>
        <w:rFonts w:ascii="Lato" w:hAnsi="Lato" w:hint="default"/>
        <w:b w:val="0"/>
        <w:bCs w:val="0"/>
        <w:i w:val="0"/>
        <w:iCs w:val="0"/>
        <w:color w:val="000000" w:themeColor="text1"/>
        <w:position w:val="2"/>
        <w:sz w:val="20"/>
        <w:szCs w:val="22"/>
      </w:rPr>
    </w:lvl>
    <w:lvl w:ilvl="1" w:tplc="6F0EF45C">
      <w:start w:val="1"/>
      <w:numFmt w:val="bullet"/>
      <w:pStyle w:val="BulletedList2"/>
      <w:lvlText w:val="»"/>
      <w:lvlJc w:val="left"/>
      <w:pPr>
        <w:ind w:left="1440" w:hanging="360"/>
      </w:pPr>
      <w:rPr>
        <w:rFonts w:ascii="Lato Medium" w:hAnsi="Lato Medium" w:cs="Times New Roman" w:hint="default"/>
        <w:b w:val="0"/>
        <w:bCs w:val="0"/>
        <w:i w:val="0"/>
        <w:iCs w:val="0"/>
        <w:color w:val="FCB918"/>
        <w:position w:val="2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2D02164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EE7416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3A4E42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3BEA30EE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C721DA8"/>
    <w:multiLevelType w:val="hybridMultilevel"/>
    <w:tmpl w:val="BC8CC878"/>
    <w:lvl w:ilvl="0" w:tplc="3CA27CA8">
      <w:start w:val="1"/>
      <w:numFmt w:val="decimal"/>
      <w:pStyle w:val="NumberedList"/>
      <w:lvlText w:val="%1."/>
      <w:lvlJc w:val="left"/>
      <w:pPr>
        <w:ind w:left="720" w:hanging="360"/>
      </w:pPr>
      <w:rPr>
        <w:rFonts w:ascii="Lato Regular" w:hAnsi="Lato Regular" w:hint="default"/>
        <w:b w:val="0"/>
        <w:bCs w:val="0"/>
        <w:i w:val="0"/>
        <w:iCs w:val="0"/>
        <w:color w:val="auto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8" w15:restartNumberingAfterBreak="0">
    <w:nsid w:val="3E8B2E3C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FD461D4"/>
    <w:multiLevelType w:val="hybridMultilevel"/>
    <w:tmpl w:val="AC0CD1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01C3243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4083423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46468EB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F04155F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131164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50D1077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437DE0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A943975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5EE961CA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F3255BB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60876D16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66C72881"/>
    <w:multiLevelType w:val="hybridMultilevel"/>
    <w:tmpl w:val="29562A86"/>
    <w:lvl w:ilvl="0" w:tplc="45D8DE8C">
      <w:start w:val="1"/>
      <w:numFmt w:val="bullet"/>
      <w:pStyle w:val="TableBullet"/>
      <w:lvlText w:val=""/>
      <w:lvlJc w:val="left"/>
      <w:pPr>
        <w:ind w:left="360" w:hanging="360"/>
      </w:pPr>
      <w:rPr>
        <w:rFonts w:ascii="Wingdings" w:hAnsi="Wingdings" w:hint="default"/>
        <w:b w:val="0"/>
        <w:bCs w:val="0"/>
        <w:i w:val="0"/>
        <w:iCs w:val="0"/>
        <w:color w:val="1696D2" w:themeColor="accent1"/>
        <w:position w:val="4"/>
        <w:sz w:val="12"/>
        <w:szCs w:val="1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76E3A25"/>
    <w:multiLevelType w:val="hybridMultilevel"/>
    <w:tmpl w:val="39108A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92740BC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C3617E6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C8D22BA"/>
    <w:multiLevelType w:val="hybridMultilevel"/>
    <w:tmpl w:val="61D2275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00012DF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4693A3C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7623726A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763E7B68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792005B"/>
    <w:multiLevelType w:val="hybridMultilevel"/>
    <w:tmpl w:val="4FE6906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85F25DD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9256374"/>
    <w:multiLevelType w:val="hybridMultilevel"/>
    <w:tmpl w:val="EF1470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7CB907F4"/>
    <w:multiLevelType w:val="hybridMultilevel"/>
    <w:tmpl w:val="A1FE18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41"/>
  </w:num>
  <w:num w:numId="3">
    <w:abstractNumId w:val="22"/>
  </w:num>
  <w:num w:numId="4">
    <w:abstractNumId w:val="4"/>
  </w:num>
  <w:num w:numId="5">
    <w:abstractNumId w:val="18"/>
  </w:num>
  <w:num w:numId="6">
    <w:abstractNumId w:val="9"/>
  </w:num>
  <w:num w:numId="7">
    <w:abstractNumId w:val="25"/>
  </w:num>
  <w:num w:numId="8">
    <w:abstractNumId w:val="0"/>
  </w:num>
  <w:num w:numId="9">
    <w:abstractNumId w:val="6"/>
  </w:num>
  <w:num w:numId="10">
    <w:abstractNumId w:val="29"/>
  </w:num>
  <w:num w:numId="11">
    <w:abstractNumId w:val="52"/>
  </w:num>
  <w:num w:numId="12">
    <w:abstractNumId w:val="20"/>
  </w:num>
  <w:num w:numId="13">
    <w:abstractNumId w:val="49"/>
  </w:num>
  <w:num w:numId="14">
    <w:abstractNumId w:val="14"/>
  </w:num>
  <w:num w:numId="15">
    <w:abstractNumId w:val="5"/>
  </w:num>
  <w:num w:numId="16">
    <w:abstractNumId w:val="1"/>
  </w:num>
  <w:num w:numId="17">
    <w:abstractNumId w:val="26"/>
  </w:num>
  <w:num w:numId="18">
    <w:abstractNumId w:val="51"/>
  </w:num>
  <w:num w:numId="19">
    <w:abstractNumId w:val="10"/>
  </w:num>
  <w:num w:numId="20">
    <w:abstractNumId w:val="39"/>
  </w:num>
  <w:num w:numId="21">
    <w:abstractNumId w:val="45"/>
  </w:num>
  <w:num w:numId="22">
    <w:abstractNumId w:val="43"/>
  </w:num>
  <w:num w:numId="23">
    <w:abstractNumId w:val="40"/>
  </w:num>
  <w:num w:numId="24">
    <w:abstractNumId w:val="47"/>
  </w:num>
  <w:num w:numId="25">
    <w:abstractNumId w:val="36"/>
  </w:num>
  <w:num w:numId="26">
    <w:abstractNumId w:val="2"/>
  </w:num>
  <w:num w:numId="27">
    <w:abstractNumId w:val="33"/>
  </w:num>
  <w:num w:numId="28">
    <w:abstractNumId w:val="38"/>
  </w:num>
  <w:num w:numId="29">
    <w:abstractNumId w:val="23"/>
  </w:num>
  <w:num w:numId="30">
    <w:abstractNumId w:val="16"/>
  </w:num>
  <w:num w:numId="31">
    <w:abstractNumId w:val="24"/>
  </w:num>
  <w:num w:numId="32">
    <w:abstractNumId w:val="21"/>
  </w:num>
  <w:num w:numId="33">
    <w:abstractNumId w:val="42"/>
  </w:num>
  <w:num w:numId="34">
    <w:abstractNumId w:val="50"/>
  </w:num>
  <w:num w:numId="35">
    <w:abstractNumId w:val="12"/>
  </w:num>
  <w:num w:numId="36">
    <w:abstractNumId w:val="13"/>
  </w:num>
  <w:num w:numId="37">
    <w:abstractNumId w:val="35"/>
  </w:num>
  <w:num w:numId="38">
    <w:abstractNumId w:val="7"/>
  </w:num>
  <w:num w:numId="39">
    <w:abstractNumId w:val="53"/>
  </w:num>
  <w:num w:numId="40">
    <w:abstractNumId w:val="34"/>
  </w:num>
  <w:num w:numId="41">
    <w:abstractNumId w:val="30"/>
  </w:num>
  <w:num w:numId="42">
    <w:abstractNumId w:val="3"/>
  </w:num>
  <w:num w:numId="43">
    <w:abstractNumId w:val="19"/>
  </w:num>
  <w:num w:numId="44">
    <w:abstractNumId w:val="46"/>
  </w:num>
  <w:num w:numId="45">
    <w:abstractNumId w:val="15"/>
  </w:num>
  <w:num w:numId="46">
    <w:abstractNumId w:val="28"/>
  </w:num>
  <w:num w:numId="47">
    <w:abstractNumId w:val="32"/>
  </w:num>
  <w:num w:numId="48">
    <w:abstractNumId w:val="48"/>
  </w:num>
  <w:num w:numId="49">
    <w:abstractNumId w:val="8"/>
  </w:num>
  <w:num w:numId="50">
    <w:abstractNumId w:val="44"/>
  </w:num>
  <w:num w:numId="51">
    <w:abstractNumId w:val="31"/>
  </w:num>
  <w:num w:numId="52">
    <w:abstractNumId w:val="17"/>
  </w:num>
  <w:num w:numId="53">
    <w:abstractNumId w:val="11"/>
  </w:num>
  <w:num w:numId="54">
    <w:abstractNumId w:val="37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spelling="clean" w:grammar="clean"/>
  <w:attachedTemplate r:id="rId1"/>
  <w:stylePaneFormatFilter w:val="9828" w:allStyles="0" w:customStyles="0" w:latentStyles="0" w:stylesInUse="1" w:headingStyles="1" w:numberingStyles="0" w:tableStyles="0" w:directFormattingOnRuns="0" w:directFormattingOnParagraphs="0" w:directFormattingOnNumbering="0" w:directFormattingOnTables="1" w:clearFormatting="1" w:top3HeadingStyles="0" w:visibleStyles="0" w:alternateStyleNames="1"/>
  <w:stylePaneSortMethod w:val="0000"/>
  <w:defaultTabStop w:val="720"/>
  <w:consecutiveHyphenLimit w:val="1"/>
  <w:doNotHyphenateCaps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CF4"/>
    <w:rsid w:val="000008BC"/>
    <w:rsid w:val="00005988"/>
    <w:rsid w:val="000063B8"/>
    <w:rsid w:val="00006D09"/>
    <w:rsid w:val="00007276"/>
    <w:rsid w:val="0001075C"/>
    <w:rsid w:val="00010D61"/>
    <w:rsid w:val="0001258C"/>
    <w:rsid w:val="00012A90"/>
    <w:rsid w:val="00014092"/>
    <w:rsid w:val="00014664"/>
    <w:rsid w:val="000151D7"/>
    <w:rsid w:val="00016B8B"/>
    <w:rsid w:val="00016E39"/>
    <w:rsid w:val="0002041D"/>
    <w:rsid w:val="00020936"/>
    <w:rsid w:val="000210C9"/>
    <w:rsid w:val="000219B5"/>
    <w:rsid w:val="00022CA3"/>
    <w:rsid w:val="00027C9C"/>
    <w:rsid w:val="00031872"/>
    <w:rsid w:val="00031C3E"/>
    <w:rsid w:val="00036714"/>
    <w:rsid w:val="00036F5F"/>
    <w:rsid w:val="00047AE6"/>
    <w:rsid w:val="000523AC"/>
    <w:rsid w:val="00052B05"/>
    <w:rsid w:val="00052F63"/>
    <w:rsid w:val="00053D3C"/>
    <w:rsid w:val="000561C5"/>
    <w:rsid w:val="00056B20"/>
    <w:rsid w:val="000576EF"/>
    <w:rsid w:val="00057C12"/>
    <w:rsid w:val="00066D06"/>
    <w:rsid w:val="00071679"/>
    <w:rsid w:val="00073126"/>
    <w:rsid w:val="0007364D"/>
    <w:rsid w:val="0007592E"/>
    <w:rsid w:val="0007600A"/>
    <w:rsid w:val="00076D43"/>
    <w:rsid w:val="00076E82"/>
    <w:rsid w:val="00080CD5"/>
    <w:rsid w:val="00081907"/>
    <w:rsid w:val="00082A0D"/>
    <w:rsid w:val="00084523"/>
    <w:rsid w:val="00086385"/>
    <w:rsid w:val="00086728"/>
    <w:rsid w:val="00086CA5"/>
    <w:rsid w:val="0009155B"/>
    <w:rsid w:val="00093C14"/>
    <w:rsid w:val="0009623D"/>
    <w:rsid w:val="00097E81"/>
    <w:rsid w:val="00097EEC"/>
    <w:rsid w:val="000A0291"/>
    <w:rsid w:val="000A330E"/>
    <w:rsid w:val="000A36BB"/>
    <w:rsid w:val="000A3860"/>
    <w:rsid w:val="000A58FA"/>
    <w:rsid w:val="000A6F35"/>
    <w:rsid w:val="000B407F"/>
    <w:rsid w:val="000C0266"/>
    <w:rsid w:val="000C0EFC"/>
    <w:rsid w:val="000C27C8"/>
    <w:rsid w:val="000C3ECC"/>
    <w:rsid w:val="000C5816"/>
    <w:rsid w:val="000C6393"/>
    <w:rsid w:val="000D1722"/>
    <w:rsid w:val="000D26CD"/>
    <w:rsid w:val="000D2EE9"/>
    <w:rsid w:val="000D46CD"/>
    <w:rsid w:val="000D591F"/>
    <w:rsid w:val="000E0BCF"/>
    <w:rsid w:val="000E1F86"/>
    <w:rsid w:val="000E2617"/>
    <w:rsid w:val="000E2B6D"/>
    <w:rsid w:val="000E4FA8"/>
    <w:rsid w:val="000E77EB"/>
    <w:rsid w:val="000F0C6C"/>
    <w:rsid w:val="000F5729"/>
    <w:rsid w:val="00100B01"/>
    <w:rsid w:val="00100E36"/>
    <w:rsid w:val="00103414"/>
    <w:rsid w:val="001058AE"/>
    <w:rsid w:val="00106120"/>
    <w:rsid w:val="001073A4"/>
    <w:rsid w:val="001135E0"/>
    <w:rsid w:val="00113F30"/>
    <w:rsid w:val="00115168"/>
    <w:rsid w:val="0011622E"/>
    <w:rsid w:val="0011691B"/>
    <w:rsid w:val="0012339C"/>
    <w:rsid w:val="00125147"/>
    <w:rsid w:val="00125D49"/>
    <w:rsid w:val="001314E9"/>
    <w:rsid w:val="001334C8"/>
    <w:rsid w:val="001342FB"/>
    <w:rsid w:val="0013533B"/>
    <w:rsid w:val="00135CE8"/>
    <w:rsid w:val="0013697A"/>
    <w:rsid w:val="00140926"/>
    <w:rsid w:val="00140E74"/>
    <w:rsid w:val="00141133"/>
    <w:rsid w:val="001478E3"/>
    <w:rsid w:val="0015106E"/>
    <w:rsid w:val="00151945"/>
    <w:rsid w:val="00151951"/>
    <w:rsid w:val="00154A15"/>
    <w:rsid w:val="00156EFF"/>
    <w:rsid w:val="00160131"/>
    <w:rsid w:val="00161E24"/>
    <w:rsid w:val="001624BB"/>
    <w:rsid w:val="001626F2"/>
    <w:rsid w:val="00162961"/>
    <w:rsid w:val="00164570"/>
    <w:rsid w:val="001646CE"/>
    <w:rsid w:val="001742FE"/>
    <w:rsid w:val="001745AC"/>
    <w:rsid w:val="00182A70"/>
    <w:rsid w:val="0018590C"/>
    <w:rsid w:val="0019035C"/>
    <w:rsid w:val="00190B24"/>
    <w:rsid w:val="001913A1"/>
    <w:rsid w:val="001955A6"/>
    <w:rsid w:val="001A06E3"/>
    <w:rsid w:val="001A0F7D"/>
    <w:rsid w:val="001A2ABD"/>
    <w:rsid w:val="001A2C75"/>
    <w:rsid w:val="001A4751"/>
    <w:rsid w:val="001A4941"/>
    <w:rsid w:val="001A578F"/>
    <w:rsid w:val="001A7C60"/>
    <w:rsid w:val="001A7F62"/>
    <w:rsid w:val="001B2174"/>
    <w:rsid w:val="001B2183"/>
    <w:rsid w:val="001B4FA9"/>
    <w:rsid w:val="001C1839"/>
    <w:rsid w:val="001C1AC5"/>
    <w:rsid w:val="001C346D"/>
    <w:rsid w:val="001C35E7"/>
    <w:rsid w:val="001C4352"/>
    <w:rsid w:val="001C468F"/>
    <w:rsid w:val="001C4C9E"/>
    <w:rsid w:val="001C6E65"/>
    <w:rsid w:val="001D011C"/>
    <w:rsid w:val="001D01F9"/>
    <w:rsid w:val="001D19F4"/>
    <w:rsid w:val="001D231E"/>
    <w:rsid w:val="001E2049"/>
    <w:rsid w:val="001F001E"/>
    <w:rsid w:val="001F13CB"/>
    <w:rsid w:val="001F2A2B"/>
    <w:rsid w:val="001F4FF2"/>
    <w:rsid w:val="001F57C4"/>
    <w:rsid w:val="00203B3B"/>
    <w:rsid w:val="00210F2D"/>
    <w:rsid w:val="00213420"/>
    <w:rsid w:val="002137A1"/>
    <w:rsid w:val="0021389A"/>
    <w:rsid w:val="00213BBA"/>
    <w:rsid w:val="00214E4A"/>
    <w:rsid w:val="002154B1"/>
    <w:rsid w:val="00217C43"/>
    <w:rsid w:val="002222ED"/>
    <w:rsid w:val="002241AB"/>
    <w:rsid w:val="00225F0D"/>
    <w:rsid w:val="002276F8"/>
    <w:rsid w:val="00231F82"/>
    <w:rsid w:val="00233BD9"/>
    <w:rsid w:val="002358AD"/>
    <w:rsid w:val="00235B48"/>
    <w:rsid w:val="00235D99"/>
    <w:rsid w:val="00242955"/>
    <w:rsid w:val="0024354A"/>
    <w:rsid w:val="00246AEA"/>
    <w:rsid w:val="00247BDC"/>
    <w:rsid w:val="00250837"/>
    <w:rsid w:val="00253949"/>
    <w:rsid w:val="00257E9E"/>
    <w:rsid w:val="0026118B"/>
    <w:rsid w:val="00261E15"/>
    <w:rsid w:val="002666D2"/>
    <w:rsid w:val="00266E9B"/>
    <w:rsid w:val="00267E38"/>
    <w:rsid w:val="00270394"/>
    <w:rsid w:val="00272775"/>
    <w:rsid w:val="002728C0"/>
    <w:rsid w:val="00272B4D"/>
    <w:rsid w:val="00272E84"/>
    <w:rsid w:val="00273A21"/>
    <w:rsid w:val="00274EBC"/>
    <w:rsid w:val="00276444"/>
    <w:rsid w:val="00277FE2"/>
    <w:rsid w:val="00280162"/>
    <w:rsid w:val="00281662"/>
    <w:rsid w:val="00281A25"/>
    <w:rsid w:val="00286739"/>
    <w:rsid w:val="002870E4"/>
    <w:rsid w:val="00287ABC"/>
    <w:rsid w:val="0029072A"/>
    <w:rsid w:val="002925DD"/>
    <w:rsid w:val="00296820"/>
    <w:rsid w:val="00297905"/>
    <w:rsid w:val="002A021A"/>
    <w:rsid w:val="002A2672"/>
    <w:rsid w:val="002A4C1C"/>
    <w:rsid w:val="002A54B5"/>
    <w:rsid w:val="002A725F"/>
    <w:rsid w:val="002B53A1"/>
    <w:rsid w:val="002B629A"/>
    <w:rsid w:val="002C06F4"/>
    <w:rsid w:val="002C08EF"/>
    <w:rsid w:val="002C28A3"/>
    <w:rsid w:val="002C3D25"/>
    <w:rsid w:val="002C6C8C"/>
    <w:rsid w:val="002D2633"/>
    <w:rsid w:val="002D3DA0"/>
    <w:rsid w:val="002D616B"/>
    <w:rsid w:val="002D6C51"/>
    <w:rsid w:val="002E17B1"/>
    <w:rsid w:val="002F092F"/>
    <w:rsid w:val="002F28CC"/>
    <w:rsid w:val="002F2DC7"/>
    <w:rsid w:val="002F32FA"/>
    <w:rsid w:val="002F3483"/>
    <w:rsid w:val="002F5B8A"/>
    <w:rsid w:val="00300142"/>
    <w:rsid w:val="00300305"/>
    <w:rsid w:val="00302037"/>
    <w:rsid w:val="00305B57"/>
    <w:rsid w:val="00305CB0"/>
    <w:rsid w:val="003068EF"/>
    <w:rsid w:val="0031298A"/>
    <w:rsid w:val="003171E4"/>
    <w:rsid w:val="00321A64"/>
    <w:rsid w:val="003274BC"/>
    <w:rsid w:val="00327EF8"/>
    <w:rsid w:val="0033124E"/>
    <w:rsid w:val="003417E9"/>
    <w:rsid w:val="003437AC"/>
    <w:rsid w:val="003474FD"/>
    <w:rsid w:val="00352F98"/>
    <w:rsid w:val="00354EB1"/>
    <w:rsid w:val="003577D2"/>
    <w:rsid w:val="00363AD3"/>
    <w:rsid w:val="00366D2D"/>
    <w:rsid w:val="00366FE0"/>
    <w:rsid w:val="00367DC0"/>
    <w:rsid w:val="00370580"/>
    <w:rsid w:val="00377903"/>
    <w:rsid w:val="00377B8C"/>
    <w:rsid w:val="003808F4"/>
    <w:rsid w:val="00381E89"/>
    <w:rsid w:val="003863B2"/>
    <w:rsid w:val="00390465"/>
    <w:rsid w:val="00392658"/>
    <w:rsid w:val="00392E53"/>
    <w:rsid w:val="00395825"/>
    <w:rsid w:val="00396586"/>
    <w:rsid w:val="00397164"/>
    <w:rsid w:val="003A0077"/>
    <w:rsid w:val="003A0C3E"/>
    <w:rsid w:val="003A3569"/>
    <w:rsid w:val="003A6168"/>
    <w:rsid w:val="003B0C1C"/>
    <w:rsid w:val="003B1D4F"/>
    <w:rsid w:val="003B40F0"/>
    <w:rsid w:val="003C1B00"/>
    <w:rsid w:val="003D3BF8"/>
    <w:rsid w:val="003D4C1E"/>
    <w:rsid w:val="003D4EC0"/>
    <w:rsid w:val="003D5CDD"/>
    <w:rsid w:val="003D5D9C"/>
    <w:rsid w:val="003D7612"/>
    <w:rsid w:val="003E173C"/>
    <w:rsid w:val="003E2ADE"/>
    <w:rsid w:val="003E2D51"/>
    <w:rsid w:val="003E3189"/>
    <w:rsid w:val="003E48B2"/>
    <w:rsid w:val="003F07BC"/>
    <w:rsid w:val="003F1808"/>
    <w:rsid w:val="003F5A4D"/>
    <w:rsid w:val="003F6B53"/>
    <w:rsid w:val="003F6C46"/>
    <w:rsid w:val="003F7E77"/>
    <w:rsid w:val="00403D69"/>
    <w:rsid w:val="00404C46"/>
    <w:rsid w:val="00410224"/>
    <w:rsid w:val="00411019"/>
    <w:rsid w:val="004115B6"/>
    <w:rsid w:val="0041331B"/>
    <w:rsid w:val="004153F8"/>
    <w:rsid w:val="00415793"/>
    <w:rsid w:val="00416272"/>
    <w:rsid w:val="00416A70"/>
    <w:rsid w:val="00420964"/>
    <w:rsid w:val="004227AC"/>
    <w:rsid w:val="00426660"/>
    <w:rsid w:val="004313B3"/>
    <w:rsid w:val="00431E71"/>
    <w:rsid w:val="00433948"/>
    <w:rsid w:val="00437487"/>
    <w:rsid w:val="004412BB"/>
    <w:rsid w:val="00443DB7"/>
    <w:rsid w:val="0044517D"/>
    <w:rsid w:val="004454E6"/>
    <w:rsid w:val="004469B0"/>
    <w:rsid w:val="00450FF8"/>
    <w:rsid w:val="00452ABB"/>
    <w:rsid w:val="00456BF7"/>
    <w:rsid w:val="00462195"/>
    <w:rsid w:val="00465F99"/>
    <w:rsid w:val="0047052C"/>
    <w:rsid w:val="0047126D"/>
    <w:rsid w:val="00473F18"/>
    <w:rsid w:val="00476141"/>
    <w:rsid w:val="00485A67"/>
    <w:rsid w:val="0048795E"/>
    <w:rsid w:val="004905A4"/>
    <w:rsid w:val="00491619"/>
    <w:rsid w:val="00491C30"/>
    <w:rsid w:val="00491F00"/>
    <w:rsid w:val="00494D4F"/>
    <w:rsid w:val="00495329"/>
    <w:rsid w:val="00495F4C"/>
    <w:rsid w:val="00495FA7"/>
    <w:rsid w:val="0049621E"/>
    <w:rsid w:val="00496F1E"/>
    <w:rsid w:val="004974CB"/>
    <w:rsid w:val="004A4DC4"/>
    <w:rsid w:val="004B0F99"/>
    <w:rsid w:val="004B200B"/>
    <w:rsid w:val="004B55B2"/>
    <w:rsid w:val="004B5FA5"/>
    <w:rsid w:val="004B60F9"/>
    <w:rsid w:val="004B6E8A"/>
    <w:rsid w:val="004B6ECC"/>
    <w:rsid w:val="004C2C1B"/>
    <w:rsid w:val="004C4271"/>
    <w:rsid w:val="004C4C10"/>
    <w:rsid w:val="004C61ED"/>
    <w:rsid w:val="004C7CEC"/>
    <w:rsid w:val="004D0934"/>
    <w:rsid w:val="004D10A9"/>
    <w:rsid w:val="004D1258"/>
    <w:rsid w:val="004D3809"/>
    <w:rsid w:val="004D4C5E"/>
    <w:rsid w:val="004D5633"/>
    <w:rsid w:val="004D7D8D"/>
    <w:rsid w:val="004E02BA"/>
    <w:rsid w:val="004E2CD1"/>
    <w:rsid w:val="004E645F"/>
    <w:rsid w:val="004F18B0"/>
    <w:rsid w:val="004F1DBB"/>
    <w:rsid w:val="004F1F67"/>
    <w:rsid w:val="004F31A0"/>
    <w:rsid w:val="004F3C8C"/>
    <w:rsid w:val="004F4526"/>
    <w:rsid w:val="004F683B"/>
    <w:rsid w:val="00500409"/>
    <w:rsid w:val="005041F8"/>
    <w:rsid w:val="0050442E"/>
    <w:rsid w:val="00504FA3"/>
    <w:rsid w:val="00505CDD"/>
    <w:rsid w:val="0051088F"/>
    <w:rsid w:val="00512A62"/>
    <w:rsid w:val="00514DF2"/>
    <w:rsid w:val="0052072C"/>
    <w:rsid w:val="005216ED"/>
    <w:rsid w:val="00522E45"/>
    <w:rsid w:val="00522F22"/>
    <w:rsid w:val="00531937"/>
    <w:rsid w:val="00534046"/>
    <w:rsid w:val="00535767"/>
    <w:rsid w:val="00536690"/>
    <w:rsid w:val="005368CF"/>
    <w:rsid w:val="00544B20"/>
    <w:rsid w:val="00544F9A"/>
    <w:rsid w:val="0054749F"/>
    <w:rsid w:val="00551D7F"/>
    <w:rsid w:val="00552104"/>
    <w:rsid w:val="00554E15"/>
    <w:rsid w:val="0055691C"/>
    <w:rsid w:val="005572D7"/>
    <w:rsid w:val="00557454"/>
    <w:rsid w:val="00557878"/>
    <w:rsid w:val="0056230C"/>
    <w:rsid w:val="00567910"/>
    <w:rsid w:val="00574CEC"/>
    <w:rsid w:val="0057502C"/>
    <w:rsid w:val="00584797"/>
    <w:rsid w:val="00584F88"/>
    <w:rsid w:val="00586254"/>
    <w:rsid w:val="0058737D"/>
    <w:rsid w:val="0059236B"/>
    <w:rsid w:val="005A0707"/>
    <w:rsid w:val="005A1D5B"/>
    <w:rsid w:val="005A54CE"/>
    <w:rsid w:val="005A7BC5"/>
    <w:rsid w:val="005A7DD6"/>
    <w:rsid w:val="005B0083"/>
    <w:rsid w:val="005B0F5B"/>
    <w:rsid w:val="005B5875"/>
    <w:rsid w:val="005B6A09"/>
    <w:rsid w:val="005B7732"/>
    <w:rsid w:val="005B77DD"/>
    <w:rsid w:val="005C003A"/>
    <w:rsid w:val="005C1B95"/>
    <w:rsid w:val="005C28A2"/>
    <w:rsid w:val="005C29F7"/>
    <w:rsid w:val="005D0136"/>
    <w:rsid w:val="005D0400"/>
    <w:rsid w:val="005D1595"/>
    <w:rsid w:val="005D1832"/>
    <w:rsid w:val="005E0392"/>
    <w:rsid w:val="005E0F87"/>
    <w:rsid w:val="005E1A3C"/>
    <w:rsid w:val="005F7382"/>
    <w:rsid w:val="00600850"/>
    <w:rsid w:val="00601814"/>
    <w:rsid w:val="006018A1"/>
    <w:rsid w:val="006028F4"/>
    <w:rsid w:val="0060328B"/>
    <w:rsid w:val="00603297"/>
    <w:rsid w:val="00603B98"/>
    <w:rsid w:val="00605BE1"/>
    <w:rsid w:val="006062C7"/>
    <w:rsid w:val="00612E24"/>
    <w:rsid w:val="00616630"/>
    <w:rsid w:val="00621596"/>
    <w:rsid w:val="006218B9"/>
    <w:rsid w:val="006255DD"/>
    <w:rsid w:val="00627DEA"/>
    <w:rsid w:val="00631BF2"/>
    <w:rsid w:val="00632013"/>
    <w:rsid w:val="0063489D"/>
    <w:rsid w:val="0063500E"/>
    <w:rsid w:val="00635207"/>
    <w:rsid w:val="00637BD1"/>
    <w:rsid w:val="006409BB"/>
    <w:rsid w:val="00640F43"/>
    <w:rsid w:val="006418CA"/>
    <w:rsid w:val="0064204F"/>
    <w:rsid w:val="006430E7"/>
    <w:rsid w:val="0064407F"/>
    <w:rsid w:val="006477CD"/>
    <w:rsid w:val="00654E10"/>
    <w:rsid w:val="00654FCF"/>
    <w:rsid w:val="00655A1C"/>
    <w:rsid w:val="00657210"/>
    <w:rsid w:val="00657838"/>
    <w:rsid w:val="00657F84"/>
    <w:rsid w:val="006605A5"/>
    <w:rsid w:val="006618F1"/>
    <w:rsid w:val="00665D03"/>
    <w:rsid w:val="00666318"/>
    <w:rsid w:val="0067304C"/>
    <w:rsid w:val="00674A10"/>
    <w:rsid w:val="006751F3"/>
    <w:rsid w:val="006765F1"/>
    <w:rsid w:val="0067767A"/>
    <w:rsid w:val="00687404"/>
    <w:rsid w:val="00692DC3"/>
    <w:rsid w:val="006936C7"/>
    <w:rsid w:val="006945B2"/>
    <w:rsid w:val="00695F2B"/>
    <w:rsid w:val="00695F64"/>
    <w:rsid w:val="006A126E"/>
    <w:rsid w:val="006A1742"/>
    <w:rsid w:val="006A3AD6"/>
    <w:rsid w:val="006A5E87"/>
    <w:rsid w:val="006A7547"/>
    <w:rsid w:val="006B1140"/>
    <w:rsid w:val="006B29BC"/>
    <w:rsid w:val="006B3661"/>
    <w:rsid w:val="006B46B1"/>
    <w:rsid w:val="006C25BB"/>
    <w:rsid w:val="006C2C8D"/>
    <w:rsid w:val="006C40CD"/>
    <w:rsid w:val="006C687B"/>
    <w:rsid w:val="006D087D"/>
    <w:rsid w:val="006D1D1E"/>
    <w:rsid w:val="006D29C7"/>
    <w:rsid w:val="006D3D7E"/>
    <w:rsid w:val="006D5CF0"/>
    <w:rsid w:val="006E0DAF"/>
    <w:rsid w:val="006F1D98"/>
    <w:rsid w:val="006F34B9"/>
    <w:rsid w:val="006F5154"/>
    <w:rsid w:val="006F6DC9"/>
    <w:rsid w:val="006F76E5"/>
    <w:rsid w:val="00701682"/>
    <w:rsid w:val="00701EE4"/>
    <w:rsid w:val="0070355A"/>
    <w:rsid w:val="00704710"/>
    <w:rsid w:val="00705BE9"/>
    <w:rsid w:val="00706033"/>
    <w:rsid w:val="007063D7"/>
    <w:rsid w:val="007101D9"/>
    <w:rsid w:val="00714E80"/>
    <w:rsid w:val="007214E5"/>
    <w:rsid w:val="00726BB3"/>
    <w:rsid w:val="00727CC7"/>
    <w:rsid w:val="00730A2A"/>
    <w:rsid w:val="00734D3D"/>
    <w:rsid w:val="00737E58"/>
    <w:rsid w:val="007404EF"/>
    <w:rsid w:val="0074126E"/>
    <w:rsid w:val="0074146A"/>
    <w:rsid w:val="00741745"/>
    <w:rsid w:val="00743A85"/>
    <w:rsid w:val="00745C03"/>
    <w:rsid w:val="007468B7"/>
    <w:rsid w:val="00746B26"/>
    <w:rsid w:val="007528A7"/>
    <w:rsid w:val="00757548"/>
    <w:rsid w:val="00757797"/>
    <w:rsid w:val="00763BDB"/>
    <w:rsid w:val="00764232"/>
    <w:rsid w:val="007643D2"/>
    <w:rsid w:val="00765CBA"/>
    <w:rsid w:val="00770D28"/>
    <w:rsid w:val="00770E86"/>
    <w:rsid w:val="00773AFF"/>
    <w:rsid w:val="007747B8"/>
    <w:rsid w:val="007747FE"/>
    <w:rsid w:val="00780131"/>
    <w:rsid w:val="00783FC8"/>
    <w:rsid w:val="00785687"/>
    <w:rsid w:val="007905BC"/>
    <w:rsid w:val="00791039"/>
    <w:rsid w:val="007913C3"/>
    <w:rsid w:val="007940CE"/>
    <w:rsid w:val="00794D87"/>
    <w:rsid w:val="00796B44"/>
    <w:rsid w:val="007A2C3A"/>
    <w:rsid w:val="007B2A93"/>
    <w:rsid w:val="007B4B02"/>
    <w:rsid w:val="007B61FB"/>
    <w:rsid w:val="007B754B"/>
    <w:rsid w:val="007B75A0"/>
    <w:rsid w:val="007C1690"/>
    <w:rsid w:val="007C22B2"/>
    <w:rsid w:val="007C6B77"/>
    <w:rsid w:val="007D12EB"/>
    <w:rsid w:val="007D1505"/>
    <w:rsid w:val="007D303B"/>
    <w:rsid w:val="007D30BD"/>
    <w:rsid w:val="007D6C04"/>
    <w:rsid w:val="007D7102"/>
    <w:rsid w:val="007D7C9C"/>
    <w:rsid w:val="007D7E7A"/>
    <w:rsid w:val="007E0894"/>
    <w:rsid w:val="007E27DD"/>
    <w:rsid w:val="007E3469"/>
    <w:rsid w:val="007E37E9"/>
    <w:rsid w:val="007E3E42"/>
    <w:rsid w:val="007E5CA3"/>
    <w:rsid w:val="007E72D9"/>
    <w:rsid w:val="007E7D38"/>
    <w:rsid w:val="007F1CB6"/>
    <w:rsid w:val="007F45BF"/>
    <w:rsid w:val="007F5B46"/>
    <w:rsid w:val="00802E17"/>
    <w:rsid w:val="0080325E"/>
    <w:rsid w:val="00803686"/>
    <w:rsid w:val="00803F6E"/>
    <w:rsid w:val="008047A2"/>
    <w:rsid w:val="00805FB8"/>
    <w:rsid w:val="008131E5"/>
    <w:rsid w:val="008133C5"/>
    <w:rsid w:val="00814015"/>
    <w:rsid w:val="00815643"/>
    <w:rsid w:val="008179DE"/>
    <w:rsid w:val="008200EB"/>
    <w:rsid w:val="00820367"/>
    <w:rsid w:val="00821BB7"/>
    <w:rsid w:val="00824BB7"/>
    <w:rsid w:val="00827148"/>
    <w:rsid w:val="00827B09"/>
    <w:rsid w:val="00831402"/>
    <w:rsid w:val="008416A6"/>
    <w:rsid w:val="0084238F"/>
    <w:rsid w:val="00845CC9"/>
    <w:rsid w:val="00845F72"/>
    <w:rsid w:val="008525AA"/>
    <w:rsid w:val="00852D7D"/>
    <w:rsid w:val="0085710B"/>
    <w:rsid w:val="0085764E"/>
    <w:rsid w:val="00861446"/>
    <w:rsid w:val="0086184F"/>
    <w:rsid w:val="008619FC"/>
    <w:rsid w:val="0086227C"/>
    <w:rsid w:val="00863755"/>
    <w:rsid w:val="00864314"/>
    <w:rsid w:val="00864DB2"/>
    <w:rsid w:val="00865914"/>
    <w:rsid w:val="00865BAF"/>
    <w:rsid w:val="0086628B"/>
    <w:rsid w:val="0086665A"/>
    <w:rsid w:val="008678D2"/>
    <w:rsid w:val="00870040"/>
    <w:rsid w:val="008716D5"/>
    <w:rsid w:val="00874311"/>
    <w:rsid w:val="008756CF"/>
    <w:rsid w:val="00875B8F"/>
    <w:rsid w:val="00876250"/>
    <w:rsid w:val="00876CB5"/>
    <w:rsid w:val="0088199D"/>
    <w:rsid w:val="00883416"/>
    <w:rsid w:val="008837EF"/>
    <w:rsid w:val="00887C75"/>
    <w:rsid w:val="00890187"/>
    <w:rsid w:val="008A0053"/>
    <w:rsid w:val="008A06A0"/>
    <w:rsid w:val="008A1E42"/>
    <w:rsid w:val="008A289E"/>
    <w:rsid w:val="008A60D1"/>
    <w:rsid w:val="008B00BF"/>
    <w:rsid w:val="008B00CA"/>
    <w:rsid w:val="008B188D"/>
    <w:rsid w:val="008B65A8"/>
    <w:rsid w:val="008B7E9C"/>
    <w:rsid w:val="008C049B"/>
    <w:rsid w:val="008C04C6"/>
    <w:rsid w:val="008C11D6"/>
    <w:rsid w:val="008C13A6"/>
    <w:rsid w:val="008C28F8"/>
    <w:rsid w:val="008C4332"/>
    <w:rsid w:val="008D03E4"/>
    <w:rsid w:val="008D08D6"/>
    <w:rsid w:val="008D256D"/>
    <w:rsid w:val="008D4762"/>
    <w:rsid w:val="008D5591"/>
    <w:rsid w:val="008D652E"/>
    <w:rsid w:val="008D7167"/>
    <w:rsid w:val="008E043E"/>
    <w:rsid w:val="008E0B8E"/>
    <w:rsid w:val="008E1E26"/>
    <w:rsid w:val="008E4DA6"/>
    <w:rsid w:val="008E5C50"/>
    <w:rsid w:val="008E746E"/>
    <w:rsid w:val="008E7836"/>
    <w:rsid w:val="008F0118"/>
    <w:rsid w:val="008F41EC"/>
    <w:rsid w:val="008F5FC9"/>
    <w:rsid w:val="00900B1C"/>
    <w:rsid w:val="00900D04"/>
    <w:rsid w:val="009012BA"/>
    <w:rsid w:val="0090169F"/>
    <w:rsid w:val="00902404"/>
    <w:rsid w:val="009039B6"/>
    <w:rsid w:val="009064BF"/>
    <w:rsid w:val="00910BC1"/>
    <w:rsid w:val="0091193F"/>
    <w:rsid w:val="0091360C"/>
    <w:rsid w:val="009140DA"/>
    <w:rsid w:val="0091626E"/>
    <w:rsid w:val="00917B91"/>
    <w:rsid w:val="00920383"/>
    <w:rsid w:val="00922C9B"/>
    <w:rsid w:val="00925EAC"/>
    <w:rsid w:val="009274BD"/>
    <w:rsid w:val="00932AFF"/>
    <w:rsid w:val="009333F7"/>
    <w:rsid w:val="009349E9"/>
    <w:rsid w:val="00936433"/>
    <w:rsid w:val="00941B1C"/>
    <w:rsid w:val="009454B5"/>
    <w:rsid w:val="009469CF"/>
    <w:rsid w:val="00947B2E"/>
    <w:rsid w:val="00950152"/>
    <w:rsid w:val="009555F7"/>
    <w:rsid w:val="00965C6F"/>
    <w:rsid w:val="00967494"/>
    <w:rsid w:val="009734A4"/>
    <w:rsid w:val="0097540D"/>
    <w:rsid w:val="00975630"/>
    <w:rsid w:val="00975CB9"/>
    <w:rsid w:val="00981014"/>
    <w:rsid w:val="009837A3"/>
    <w:rsid w:val="009850B9"/>
    <w:rsid w:val="009863FB"/>
    <w:rsid w:val="00986DA3"/>
    <w:rsid w:val="009873C0"/>
    <w:rsid w:val="00991599"/>
    <w:rsid w:val="00991D24"/>
    <w:rsid w:val="009A1612"/>
    <w:rsid w:val="009A1F26"/>
    <w:rsid w:val="009A2DF3"/>
    <w:rsid w:val="009A4E94"/>
    <w:rsid w:val="009B4301"/>
    <w:rsid w:val="009B4DEC"/>
    <w:rsid w:val="009B5AB8"/>
    <w:rsid w:val="009C5905"/>
    <w:rsid w:val="009C7636"/>
    <w:rsid w:val="009C7CEC"/>
    <w:rsid w:val="009D0DB7"/>
    <w:rsid w:val="009D0FCB"/>
    <w:rsid w:val="009D161F"/>
    <w:rsid w:val="009D6CD4"/>
    <w:rsid w:val="009E122C"/>
    <w:rsid w:val="009E274C"/>
    <w:rsid w:val="009E28BE"/>
    <w:rsid w:val="009E3C67"/>
    <w:rsid w:val="009E6E30"/>
    <w:rsid w:val="009F103E"/>
    <w:rsid w:val="009F3C00"/>
    <w:rsid w:val="009F50D6"/>
    <w:rsid w:val="009F6345"/>
    <w:rsid w:val="009F6AB9"/>
    <w:rsid w:val="00A004E0"/>
    <w:rsid w:val="00A01FAC"/>
    <w:rsid w:val="00A03CA5"/>
    <w:rsid w:val="00A0613A"/>
    <w:rsid w:val="00A068C2"/>
    <w:rsid w:val="00A10152"/>
    <w:rsid w:val="00A1086A"/>
    <w:rsid w:val="00A110FD"/>
    <w:rsid w:val="00A13197"/>
    <w:rsid w:val="00A14467"/>
    <w:rsid w:val="00A1475F"/>
    <w:rsid w:val="00A15FB7"/>
    <w:rsid w:val="00A16F5C"/>
    <w:rsid w:val="00A176F3"/>
    <w:rsid w:val="00A21E67"/>
    <w:rsid w:val="00A22AC6"/>
    <w:rsid w:val="00A25343"/>
    <w:rsid w:val="00A30145"/>
    <w:rsid w:val="00A32DA9"/>
    <w:rsid w:val="00A40719"/>
    <w:rsid w:val="00A40FF6"/>
    <w:rsid w:val="00A42F66"/>
    <w:rsid w:val="00A461A2"/>
    <w:rsid w:val="00A4765C"/>
    <w:rsid w:val="00A502F8"/>
    <w:rsid w:val="00A52673"/>
    <w:rsid w:val="00A5360E"/>
    <w:rsid w:val="00A53923"/>
    <w:rsid w:val="00A54D55"/>
    <w:rsid w:val="00A557B1"/>
    <w:rsid w:val="00A557C6"/>
    <w:rsid w:val="00A56CE6"/>
    <w:rsid w:val="00A62C42"/>
    <w:rsid w:val="00A66638"/>
    <w:rsid w:val="00A67BB4"/>
    <w:rsid w:val="00A70829"/>
    <w:rsid w:val="00A71F51"/>
    <w:rsid w:val="00A72A29"/>
    <w:rsid w:val="00A73510"/>
    <w:rsid w:val="00A7553D"/>
    <w:rsid w:val="00A75B24"/>
    <w:rsid w:val="00A7633A"/>
    <w:rsid w:val="00A8044C"/>
    <w:rsid w:val="00A80D49"/>
    <w:rsid w:val="00A85037"/>
    <w:rsid w:val="00A856F2"/>
    <w:rsid w:val="00A86FCC"/>
    <w:rsid w:val="00A8767F"/>
    <w:rsid w:val="00A90076"/>
    <w:rsid w:val="00A902E2"/>
    <w:rsid w:val="00A91AB9"/>
    <w:rsid w:val="00A92BDE"/>
    <w:rsid w:val="00A94447"/>
    <w:rsid w:val="00A96226"/>
    <w:rsid w:val="00A97D5E"/>
    <w:rsid w:val="00AA2AFE"/>
    <w:rsid w:val="00AA3BED"/>
    <w:rsid w:val="00AA4EED"/>
    <w:rsid w:val="00AA7572"/>
    <w:rsid w:val="00AB0110"/>
    <w:rsid w:val="00AB3352"/>
    <w:rsid w:val="00AB781B"/>
    <w:rsid w:val="00AC0301"/>
    <w:rsid w:val="00AC0F28"/>
    <w:rsid w:val="00AC1501"/>
    <w:rsid w:val="00AC33FC"/>
    <w:rsid w:val="00AC3698"/>
    <w:rsid w:val="00AC3E50"/>
    <w:rsid w:val="00AC7462"/>
    <w:rsid w:val="00AD13CD"/>
    <w:rsid w:val="00AD64BF"/>
    <w:rsid w:val="00AD6BE0"/>
    <w:rsid w:val="00AD7026"/>
    <w:rsid w:val="00AE266D"/>
    <w:rsid w:val="00AE441D"/>
    <w:rsid w:val="00AE553D"/>
    <w:rsid w:val="00AE5C31"/>
    <w:rsid w:val="00AE6CF4"/>
    <w:rsid w:val="00AF19F3"/>
    <w:rsid w:val="00AF37F7"/>
    <w:rsid w:val="00AF503A"/>
    <w:rsid w:val="00AF712A"/>
    <w:rsid w:val="00B00422"/>
    <w:rsid w:val="00B01169"/>
    <w:rsid w:val="00B02610"/>
    <w:rsid w:val="00B04F92"/>
    <w:rsid w:val="00B0655A"/>
    <w:rsid w:val="00B0767B"/>
    <w:rsid w:val="00B127C2"/>
    <w:rsid w:val="00B13240"/>
    <w:rsid w:val="00B13383"/>
    <w:rsid w:val="00B14200"/>
    <w:rsid w:val="00B14A9F"/>
    <w:rsid w:val="00B166A5"/>
    <w:rsid w:val="00B22DD1"/>
    <w:rsid w:val="00B23C9A"/>
    <w:rsid w:val="00B26667"/>
    <w:rsid w:val="00B306A3"/>
    <w:rsid w:val="00B37462"/>
    <w:rsid w:val="00B421A3"/>
    <w:rsid w:val="00B43B47"/>
    <w:rsid w:val="00B513ED"/>
    <w:rsid w:val="00B51C49"/>
    <w:rsid w:val="00B60EED"/>
    <w:rsid w:val="00B61C13"/>
    <w:rsid w:val="00B6400A"/>
    <w:rsid w:val="00B64146"/>
    <w:rsid w:val="00B655D6"/>
    <w:rsid w:val="00B70223"/>
    <w:rsid w:val="00B70394"/>
    <w:rsid w:val="00B70BFD"/>
    <w:rsid w:val="00B70CC2"/>
    <w:rsid w:val="00B70EAC"/>
    <w:rsid w:val="00B71754"/>
    <w:rsid w:val="00B71FC8"/>
    <w:rsid w:val="00B73DCB"/>
    <w:rsid w:val="00B754F6"/>
    <w:rsid w:val="00B82249"/>
    <w:rsid w:val="00B834C8"/>
    <w:rsid w:val="00B8358E"/>
    <w:rsid w:val="00B85352"/>
    <w:rsid w:val="00B863BA"/>
    <w:rsid w:val="00B86EFD"/>
    <w:rsid w:val="00B90571"/>
    <w:rsid w:val="00B90BDD"/>
    <w:rsid w:val="00B9231F"/>
    <w:rsid w:val="00B945FC"/>
    <w:rsid w:val="00B9489D"/>
    <w:rsid w:val="00B9662C"/>
    <w:rsid w:val="00B97FB0"/>
    <w:rsid w:val="00BA03BD"/>
    <w:rsid w:val="00BA479D"/>
    <w:rsid w:val="00BA50F7"/>
    <w:rsid w:val="00BA57AB"/>
    <w:rsid w:val="00BA6C55"/>
    <w:rsid w:val="00BB36C6"/>
    <w:rsid w:val="00BB3C2E"/>
    <w:rsid w:val="00BB3CF7"/>
    <w:rsid w:val="00BC158C"/>
    <w:rsid w:val="00BC2E2A"/>
    <w:rsid w:val="00BC499C"/>
    <w:rsid w:val="00BC5AF9"/>
    <w:rsid w:val="00BC7090"/>
    <w:rsid w:val="00BE27B6"/>
    <w:rsid w:val="00BE4471"/>
    <w:rsid w:val="00BE4492"/>
    <w:rsid w:val="00BE45C3"/>
    <w:rsid w:val="00BE4BA6"/>
    <w:rsid w:val="00BE5C74"/>
    <w:rsid w:val="00BF4DB4"/>
    <w:rsid w:val="00C021C9"/>
    <w:rsid w:val="00C048AC"/>
    <w:rsid w:val="00C055D9"/>
    <w:rsid w:val="00C06D5E"/>
    <w:rsid w:val="00C077A6"/>
    <w:rsid w:val="00C078AB"/>
    <w:rsid w:val="00C112D3"/>
    <w:rsid w:val="00C114F6"/>
    <w:rsid w:val="00C11EB9"/>
    <w:rsid w:val="00C12191"/>
    <w:rsid w:val="00C143B9"/>
    <w:rsid w:val="00C153DB"/>
    <w:rsid w:val="00C1690A"/>
    <w:rsid w:val="00C179FD"/>
    <w:rsid w:val="00C21C3F"/>
    <w:rsid w:val="00C256B1"/>
    <w:rsid w:val="00C27695"/>
    <w:rsid w:val="00C355B4"/>
    <w:rsid w:val="00C35782"/>
    <w:rsid w:val="00C37227"/>
    <w:rsid w:val="00C41E67"/>
    <w:rsid w:val="00C466DB"/>
    <w:rsid w:val="00C470CC"/>
    <w:rsid w:val="00C47D69"/>
    <w:rsid w:val="00C47FD1"/>
    <w:rsid w:val="00C52E83"/>
    <w:rsid w:val="00C536A7"/>
    <w:rsid w:val="00C53A92"/>
    <w:rsid w:val="00C56F25"/>
    <w:rsid w:val="00C62673"/>
    <w:rsid w:val="00C628D5"/>
    <w:rsid w:val="00C62A4E"/>
    <w:rsid w:val="00C670A0"/>
    <w:rsid w:val="00C67FC3"/>
    <w:rsid w:val="00C706C5"/>
    <w:rsid w:val="00C733AE"/>
    <w:rsid w:val="00C75A3D"/>
    <w:rsid w:val="00C75E19"/>
    <w:rsid w:val="00C76699"/>
    <w:rsid w:val="00C77305"/>
    <w:rsid w:val="00C848B0"/>
    <w:rsid w:val="00C906AF"/>
    <w:rsid w:val="00C90BA2"/>
    <w:rsid w:val="00C92BA4"/>
    <w:rsid w:val="00C92BF1"/>
    <w:rsid w:val="00C94D6E"/>
    <w:rsid w:val="00C955F9"/>
    <w:rsid w:val="00C96B3A"/>
    <w:rsid w:val="00C97666"/>
    <w:rsid w:val="00CA11BF"/>
    <w:rsid w:val="00CA1775"/>
    <w:rsid w:val="00CA2305"/>
    <w:rsid w:val="00CA2883"/>
    <w:rsid w:val="00CA46FB"/>
    <w:rsid w:val="00CA5D90"/>
    <w:rsid w:val="00CB310E"/>
    <w:rsid w:val="00CB31C6"/>
    <w:rsid w:val="00CB3CA1"/>
    <w:rsid w:val="00CB3E6A"/>
    <w:rsid w:val="00CB4B54"/>
    <w:rsid w:val="00CB4C63"/>
    <w:rsid w:val="00CB57DA"/>
    <w:rsid w:val="00CB5C11"/>
    <w:rsid w:val="00CB6379"/>
    <w:rsid w:val="00CB6625"/>
    <w:rsid w:val="00CB7B4E"/>
    <w:rsid w:val="00CC0C26"/>
    <w:rsid w:val="00CC0DB3"/>
    <w:rsid w:val="00CC3AAB"/>
    <w:rsid w:val="00CC443E"/>
    <w:rsid w:val="00CD12AD"/>
    <w:rsid w:val="00CD5305"/>
    <w:rsid w:val="00CD597C"/>
    <w:rsid w:val="00CD7BCD"/>
    <w:rsid w:val="00CE282B"/>
    <w:rsid w:val="00CE4D51"/>
    <w:rsid w:val="00CE6075"/>
    <w:rsid w:val="00CE7D6F"/>
    <w:rsid w:val="00CF0430"/>
    <w:rsid w:val="00CF1A51"/>
    <w:rsid w:val="00CF3AB7"/>
    <w:rsid w:val="00CF3F13"/>
    <w:rsid w:val="00D011CA"/>
    <w:rsid w:val="00D10F21"/>
    <w:rsid w:val="00D111D7"/>
    <w:rsid w:val="00D1309C"/>
    <w:rsid w:val="00D15D0F"/>
    <w:rsid w:val="00D15E08"/>
    <w:rsid w:val="00D17797"/>
    <w:rsid w:val="00D17A7A"/>
    <w:rsid w:val="00D20D21"/>
    <w:rsid w:val="00D23918"/>
    <w:rsid w:val="00D24A20"/>
    <w:rsid w:val="00D24F94"/>
    <w:rsid w:val="00D268E4"/>
    <w:rsid w:val="00D272DB"/>
    <w:rsid w:val="00D307C0"/>
    <w:rsid w:val="00D32D00"/>
    <w:rsid w:val="00D34B8A"/>
    <w:rsid w:val="00D34CB8"/>
    <w:rsid w:val="00D36762"/>
    <w:rsid w:val="00D3694C"/>
    <w:rsid w:val="00D379CB"/>
    <w:rsid w:val="00D4182F"/>
    <w:rsid w:val="00D44DA4"/>
    <w:rsid w:val="00D577C8"/>
    <w:rsid w:val="00D57935"/>
    <w:rsid w:val="00D62745"/>
    <w:rsid w:val="00D63FF7"/>
    <w:rsid w:val="00D64578"/>
    <w:rsid w:val="00D66B77"/>
    <w:rsid w:val="00D66DA8"/>
    <w:rsid w:val="00D70338"/>
    <w:rsid w:val="00D721DB"/>
    <w:rsid w:val="00D729D6"/>
    <w:rsid w:val="00D73193"/>
    <w:rsid w:val="00D74C90"/>
    <w:rsid w:val="00D76528"/>
    <w:rsid w:val="00D778E1"/>
    <w:rsid w:val="00D805D9"/>
    <w:rsid w:val="00D8487F"/>
    <w:rsid w:val="00D87B91"/>
    <w:rsid w:val="00D91956"/>
    <w:rsid w:val="00D924B6"/>
    <w:rsid w:val="00DA05CD"/>
    <w:rsid w:val="00DA4084"/>
    <w:rsid w:val="00DA5736"/>
    <w:rsid w:val="00DA6D92"/>
    <w:rsid w:val="00DB09B2"/>
    <w:rsid w:val="00DB3166"/>
    <w:rsid w:val="00DB346F"/>
    <w:rsid w:val="00DB3651"/>
    <w:rsid w:val="00DB4D5F"/>
    <w:rsid w:val="00DB5663"/>
    <w:rsid w:val="00DB5A83"/>
    <w:rsid w:val="00DC006D"/>
    <w:rsid w:val="00DC16C1"/>
    <w:rsid w:val="00DC1EF5"/>
    <w:rsid w:val="00DC25AF"/>
    <w:rsid w:val="00DC37BC"/>
    <w:rsid w:val="00DC692A"/>
    <w:rsid w:val="00DD0F2F"/>
    <w:rsid w:val="00DD19C4"/>
    <w:rsid w:val="00DD21C0"/>
    <w:rsid w:val="00DD3CF3"/>
    <w:rsid w:val="00DD6A40"/>
    <w:rsid w:val="00DD6EA9"/>
    <w:rsid w:val="00DD6F33"/>
    <w:rsid w:val="00DE158D"/>
    <w:rsid w:val="00DE1767"/>
    <w:rsid w:val="00DE7B8C"/>
    <w:rsid w:val="00DF0A77"/>
    <w:rsid w:val="00DF19FB"/>
    <w:rsid w:val="00DF6C98"/>
    <w:rsid w:val="00DF6FC7"/>
    <w:rsid w:val="00E00673"/>
    <w:rsid w:val="00E01DEB"/>
    <w:rsid w:val="00E022DF"/>
    <w:rsid w:val="00E04B5A"/>
    <w:rsid w:val="00E04C03"/>
    <w:rsid w:val="00E05076"/>
    <w:rsid w:val="00E07E5C"/>
    <w:rsid w:val="00E10C6E"/>
    <w:rsid w:val="00E11BB8"/>
    <w:rsid w:val="00E12451"/>
    <w:rsid w:val="00E15E24"/>
    <w:rsid w:val="00E20CE7"/>
    <w:rsid w:val="00E25029"/>
    <w:rsid w:val="00E275BD"/>
    <w:rsid w:val="00E34211"/>
    <w:rsid w:val="00E35089"/>
    <w:rsid w:val="00E355C7"/>
    <w:rsid w:val="00E379D3"/>
    <w:rsid w:val="00E412E2"/>
    <w:rsid w:val="00E414BB"/>
    <w:rsid w:val="00E4162B"/>
    <w:rsid w:val="00E41D8B"/>
    <w:rsid w:val="00E42225"/>
    <w:rsid w:val="00E43373"/>
    <w:rsid w:val="00E43820"/>
    <w:rsid w:val="00E4388E"/>
    <w:rsid w:val="00E45709"/>
    <w:rsid w:val="00E47252"/>
    <w:rsid w:val="00E47F39"/>
    <w:rsid w:val="00E50B1C"/>
    <w:rsid w:val="00E51B6D"/>
    <w:rsid w:val="00E531C9"/>
    <w:rsid w:val="00E53A12"/>
    <w:rsid w:val="00E556D8"/>
    <w:rsid w:val="00E62FCD"/>
    <w:rsid w:val="00E64FE2"/>
    <w:rsid w:val="00E65106"/>
    <w:rsid w:val="00E663AD"/>
    <w:rsid w:val="00E66F0E"/>
    <w:rsid w:val="00E7547D"/>
    <w:rsid w:val="00E77115"/>
    <w:rsid w:val="00E80A81"/>
    <w:rsid w:val="00E810A1"/>
    <w:rsid w:val="00E82425"/>
    <w:rsid w:val="00E8439C"/>
    <w:rsid w:val="00E846A4"/>
    <w:rsid w:val="00E8697B"/>
    <w:rsid w:val="00E91224"/>
    <w:rsid w:val="00E91DA3"/>
    <w:rsid w:val="00E92339"/>
    <w:rsid w:val="00E93B91"/>
    <w:rsid w:val="00E96DEF"/>
    <w:rsid w:val="00EA4509"/>
    <w:rsid w:val="00EB0D73"/>
    <w:rsid w:val="00EB1867"/>
    <w:rsid w:val="00EB2746"/>
    <w:rsid w:val="00EB4D9C"/>
    <w:rsid w:val="00EB51EE"/>
    <w:rsid w:val="00EB6BA9"/>
    <w:rsid w:val="00EC1001"/>
    <w:rsid w:val="00EC570E"/>
    <w:rsid w:val="00ED5FB5"/>
    <w:rsid w:val="00ED7A3B"/>
    <w:rsid w:val="00EE07DC"/>
    <w:rsid w:val="00EE115C"/>
    <w:rsid w:val="00EE3453"/>
    <w:rsid w:val="00EE4FBD"/>
    <w:rsid w:val="00EF1FA5"/>
    <w:rsid w:val="00EF29E3"/>
    <w:rsid w:val="00EF389D"/>
    <w:rsid w:val="00EF3A4C"/>
    <w:rsid w:val="00EF4004"/>
    <w:rsid w:val="00EF459A"/>
    <w:rsid w:val="00EF6FB1"/>
    <w:rsid w:val="00EF78F3"/>
    <w:rsid w:val="00F000E2"/>
    <w:rsid w:val="00F0139E"/>
    <w:rsid w:val="00F04128"/>
    <w:rsid w:val="00F050AA"/>
    <w:rsid w:val="00F05D78"/>
    <w:rsid w:val="00F07149"/>
    <w:rsid w:val="00F07ABC"/>
    <w:rsid w:val="00F106A5"/>
    <w:rsid w:val="00F10A3B"/>
    <w:rsid w:val="00F1107E"/>
    <w:rsid w:val="00F11677"/>
    <w:rsid w:val="00F129B6"/>
    <w:rsid w:val="00F20013"/>
    <w:rsid w:val="00F277CE"/>
    <w:rsid w:val="00F27B6F"/>
    <w:rsid w:val="00F313AE"/>
    <w:rsid w:val="00F31F22"/>
    <w:rsid w:val="00F33078"/>
    <w:rsid w:val="00F346E8"/>
    <w:rsid w:val="00F4072A"/>
    <w:rsid w:val="00F40E31"/>
    <w:rsid w:val="00F41336"/>
    <w:rsid w:val="00F42257"/>
    <w:rsid w:val="00F45CF5"/>
    <w:rsid w:val="00F470FD"/>
    <w:rsid w:val="00F5182A"/>
    <w:rsid w:val="00F525FE"/>
    <w:rsid w:val="00F62AF0"/>
    <w:rsid w:val="00F70E1E"/>
    <w:rsid w:val="00F7403A"/>
    <w:rsid w:val="00F746A2"/>
    <w:rsid w:val="00F75027"/>
    <w:rsid w:val="00F76BED"/>
    <w:rsid w:val="00F80124"/>
    <w:rsid w:val="00F801E4"/>
    <w:rsid w:val="00F81DFA"/>
    <w:rsid w:val="00F81E39"/>
    <w:rsid w:val="00F8353F"/>
    <w:rsid w:val="00F8378F"/>
    <w:rsid w:val="00F83F47"/>
    <w:rsid w:val="00F85B2E"/>
    <w:rsid w:val="00F8756B"/>
    <w:rsid w:val="00F90595"/>
    <w:rsid w:val="00F93286"/>
    <w:rsid w:val="00F937E5"/>
    <w:rsid w:val="00F94454"/>
    <w:rsid w:val="00F974F8"/>
    <w:rsid w:val="00FA00C3"/>
    <w:rsid w:val="00FA0F22"/>
    <w:rsid w:val="00FA1E6B"/>
    <w:rsid w:val="00FA29AC"/>
    <w:rsid w:val="00FA2BEC"/>
    <w:rsid w:val="00FA3A18"/>
    <w:rsid w:val="00FA3EC1"/>
    <w:rsid w:val="00FA67D1"/>
    <w:rsid w:val="00FA70D7"/>
    <w:rsid w:val="00FA76C8"/>
    <w:rsid w:val="00FA78C8"/>
    <w:rsid w:val="00FA7E33"/>
    <w:rsid w:val="00FB1B8B"/>
    <w:rsid w:val="00FB2926"/>
    <w:rsid w:val="00FB30A9"/>
    <w:rsid w:val="00FB4B2D"/>
    <w:rsid w:val="00FC166C"/>
    <w:rsid w:val="00FC2D63"/>
    <w:rsid w:val="00FC467A"/>
    <w:rsid w:val="00FC5EE0"/>
    <w:rsid w:val="00FC7BFD"/>
    <w:rsid w:val="00FD2261"/>
    <w:rsid w:val="00FD29DE"/>
    <w:rsid w:val="00FD2FBF"/>
    <w:rsid w:val="00FD54F0"/>
    <w:rsid w:val="00FD5695"/>
    <w:rsid w:val="00FD655E"/>
    <w:rsid w:val="00FD7FE1"/>
    <w:rsid w:val="00FE15DE"/>
    <w:rsid w:val="00FE1796"/>
    <w:rsid w:val="00FE5FA9"/>
    <w:rsid w:val="00FF0301"/>
    <w:rsid w:val="00FF3321"/>
    <w:rsid w:val="00FF393A"/>
    <w:rsid w:val="00FF5E22"/>
    <w:rsid w:val="00FF7511"/>
    <w:rsid w:val="52933A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A066F2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ato" w:eastAsiaTheme="minorHAnsi" w:hAnsi="Lato" w:cstheme="minorBidi"/>
        <w:sz w:val="24"/>
        <w:szCs w:val="24"/>
        <w:lang w:val="en-US" w:eastAsia="en-US" w:bidi="ar-SA"/>
      </w:rPr>
    </w:rPrDefault>
    <w:pPrDefault>
      <w:pPr>
        <w:spacing w:after="120" w:line="360" w:lineRule="exact"/>
      </w:pPr>
    </w:pPrDefault>
  </w:docDefaults>
  <w:latentStyles w:defLockedState="0" w:defUIPriority="0" w:defSemiHidden="0" w:defUnhideWhenUsed="0" w:defQFormat="0" w:count="374">
    <w:lsdException w:name="heading 1" w:qFormat="1"/>
    <w:lsdException w:name="heading 2" w:qFormat="1"/>
    <w:lsdException w:name="heading 3" w:qFormat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2" w:semiHidden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/>
    <w:lsdException w:name="List Continue 5" w:semiHidden="1"/>
    <w:lsdException w:name="Message Header" w:semiHidden="1"/>
    <w:lsdException w:name="Subtitle" w:semiHidden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iPriority="99" w:unhideWhenUsed="1"/>
    <w:lsdException w:name="Strong" w:semiHidden="1"/>
    <w:lsdException w:name="Emphasis" w:semiHidden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/>
    <w:lsdException w:name="List Paragraph" w:uiPriority="34"/>
    <w:lsdException w:name="Quote" w:semiHidden="1"/>
    <w:lsdException w:name="Intense Quote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746B26"/>
  </w:style>
  <w:style w:type="paragraph" w:styleId="Heading1">
    <w:name w:val="heading 1"/>
    <w:aliases w:val="Heading 1 (chapter heading)"/>
    <w:basedOn w:val="Normal"/>
    <w:next w:val="BodyText"/>
    <w:link w:val="Heading1Char"/>
    <w:qFormat/>
    <w:rsid w:val="00B26667"/>
    <w:pPr>
      <w:keepNext/>
      <w:keepLines/>
      <w:spacing w:after="180" w:line="720" w:lineRule="exact"/>
      <w:contextualSpacing/>
      <w:outlineLvl w:val="0"/>
    </w:pPr>
    <w:rPr>
      <w:color w:val="1696D2" w:themeColor="accent1"/>
      <w:sz w:val="56"/>
    </w:rPr>
  </w:style>
  <w:style w:type="paragraph" w:styleId="Heading2">
    <w:name w:val="heading 2"/>
    <w:aliases w:val="Heading 2 (A-level text heading)"/>
    <w:next w:val="BodyText"/>
    <w:link w:val="Heading2Char"/>
    <w:qFormat/>
    <w:rsid w:val="00603297"/>
    <w:pPr>
      <w:keepNext/>
      <w:keepLines/>
      <w:spacing w:before="720" w:after="180" w:line="480" w:lineRule="exact"/>
      <w:outlineLvl w:val="1"/>
    </w:pPr>
    <w:rPr>
      <w:rFonts w:eastAsia="Calibri" w:cs="Times New Roman"/>
      <w:color w:val="000000" w:themeColor="text1"/>
      <w:sz w:val="36"/>
    </w:rPr>
  </w:style>
  <w:style w:type="paragraph" w:styleId="Heading3">
    <w:name w:val="heading 3"/>
    <w:aliases w:val="Heading 3 (B-level text heading)"/>
    <w:basedOn w:val="Normal"/>
    <w:next w:val="BodyText"/>
    <w:link w:val="Heading3Char"/>
    <w:qFormat/>
    <w:rsid w:val="00746B26"/>
    <w:pPr>
      <w:keepNext/>
      <w:keepLines/>
      <w:suppressAutoHyphens/>
      <w:spacing w:before="720" w:after="180"/>
      <w:outlineLvl w:val="2"/>
    </w:pPr>
    <w:rPr>
      <w:rFonts w:eastAsia="Times New Roman" w:cs="Mangal"/>
      <w:b/>
      <w:color w:val="000000" w:themeColor="text1"/>
      <w:szCs w:val="22"/>
      <w:lang w:eastAsia="zh-CN" w:bidi="hi-IN"/>
    </w:rPr>
  </w:style>
  <w:style w:type="paragraph" w:styleId="Heading4">
    <w:name w:val="heading 4"/>
    <w:aliases w:val="Heading 4 (C-level text heading)"/>
    <w:basedOn w:val="Normal"/>
    <w:next w:val="BodyText"/>
    <w:link w:val="Heading4Char"/>
    <w:rsid w:val="009E28BE"/>
    <w:pPr>
      <w:keepNext/>
      <w:spacing w:before="360" w:after="0"/>
      <w:outlineLvl w:val="3"/>
    </w:pPr>
    <w:rPr>
      <w:rFonts w:eastAsia="Times New Roman"/>
      <w:b/>
      <w:bCs/>
      <w:caps/>
      <w:color w:val="808080" w:themeColor="background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eading 1 (chapter heading) Char"/>
    <w:basedOn w:val="DefaultParagraphFont"/>
    <w:link w:val="Heading1"/>
    <w:rsid w:val="00B26667"/>
    <w:rPr>
      <w:color w:val="1696D2" w:themeColor="accent1"/>
      <w:sz w:val="56"/>
    </w:rPr>
  </w:style>
  <w:style w:type="character" w:customStyle="1" w:styleId="Heading2Char">
    <w:name w:val="Heading 2 Char"/>
    <w:aliases w:val="Heading 2 (A-level text heading) Char"/>
    <w:basedOn w:val="DefaultParagraphFont"/>
    <w:link w:val="Heading2"/>
    <w:rsid w:val="00603297"/>
    <w:rPr>
      <w:rFonts w:eastAsia="Calibri" w:cs="Times New Roman"/>
      <w:color w:val="000000" w:themeColor="text1"/>
      <w:sz w:val="36"/>
    </w:rPr>
  </w:style>
  <w:style w:type="character" w:customStyle="1" w:styleId="Heading3Char">
    <w:name w:val="Heading 3 Char"/>
    <w:aliases w:val="Heading 3 (B-level text heading) Char"/>
    <w:basedOn w:val="DefaultParagraphFont"/>
    <w:link w:val="Heading3"/>
    <w:rsid w:val="00746B26"/>
    <w:rPr>
      <w:rFonts w:eastAsia="Times New Roman" w:cs="Mangal"/>
      <w:b/>
      <w:color w:val="000000" w:themeColor="text1"/>
      <w:sz w:val="24"/>
      <w:szCs w:val="22"/>
      <w:lang w:eastAsia="zh-CN" w:bidi="hi-IN"/>
    </w:rPr>
  </w:style>
  <w:style w:type="character" w:styleId="Hyperlink">
    <w:name w:val="Hyperlink"/>
    <w:unhideWhenUsed/>
    <w:rsid w:val="009E28BE"/>
    <w:rPr>
      <w:rFonts w:cs="Times New Roman"/>
      <w:color w:val="0A4C6A" w:themeColor="text2"/>
      <w:u w:val="none"/>
    </w:rPr>
  </w:style>
  <w:style w:type="paragraph" w:styleId="EndnoteText">
    <w:name w:val="endnote text"/>
    <w:basedOn w:val="Normal"/>
    <w:link w:val="EndnoteTextChar"/>
    <w:qFormat/>
    <w:rsid w:val="008C13A6"/>
    <w:pPr>
      <w:numPr>
        <w:numId w:val="5"/>
      </w:numPr>
      <w:spacing w:line="240" w:lineRule="exact"/>
    </w:pPr>
    <w:rPr>
      <w:sz w:val="18"/>
    </w:rPr>
  </w:style>
  <w:style w:type="character" w:customStyle="1" w:styleId="EndnoteTextChar">
    <w:name w:val="Endnote Text Char"/>
    <w:basedOn w:val="DefaultParagraphFont"/>
    <w:link w:val="EndnoteText"/>
    <w:rsid w:val="008C13A6"/>
    <w:rPr>
      <w:sz w:val="18"/>
    </w:rPr>
  </w:style>
  <w:style w:type="character" w:styleId="EndnoteReference">
    <w:name w:val="endnote reference"/>
    <w:rsid w:val="00AE441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D74C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4C90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4C90"/>
    <w:rPr>
      <w:rFonts w:ascii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4C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C90"/>
    <w:rPr>
      <w:rFonts w:ascii="Tahoma" w:eastAsia="Calibri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4C90"/>
    <w:rPr>
      <w:rFonts w:eastAsia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4C90"/>
    <w:rPr>
      <w:rFonts w:ascii="Times New Roman" w:eastAsia="Calibri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74C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4C90"/>
    <w:rPr>
      <w:rFonts w:ascii="Times New Roman" w:eastAsia="Calibri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C13A6"/>
    <w:pPr>
      <w:spacing w:after="0" w:line="240" w:lineRule="auto"/>
    </w:pPr>
    <w:rPr>
      <w:b/>
      <w:caps/>
      <w:spacing w:val="20"/>
      <w:sz w:val="15"/>
      <w:szCs w:val="15"/>
    </w:rPr>
  </w:style>
  <w:style w:type="character" w:customStyle="1" w:styleId="FooterChar">
    <w:name w:val="Footer Char"/>
    <w:basedOn w:val="DefaultParagraphFont"/>
    <w:link w:val="Footer"/>
    <w:uiPriority w:val="99"/>
    <w:rsid w:val="008C13A6"/>
    <w:rPr>
      <w:b/>
      <w:caps/>
      <w:spacing w:val="20"/>
      <w:sz w:val="15"/>
      <w:szCs w:val="15"/>
    </w:rPr>
  </w:style>
  <w:style w:type="paragraph" w:styleId="TOCHeading">
    <w:name w:val="TOC Heading"/>
    <w:basedOn w:val="TOC1"/>
    <w:next w:val="Normal"/>
    <w:unhideWhenUsed/>
    <w:rsid w:val="00B71FC8"/>
    <w:pPr>
      <w:spacing w:before="240" w:after="120"/>
    </w:pPr>
    <w:rPr>
      <w:sz w:val="24"/>
    </w:rPr>
  </w:style>
  <w:style w:type="paragraph" w:customStyle="1" w:styleId="FigurePlacer">
    <w:name w:val="Figure Placer"/>
    <w:basedOn w:val="FigureTableSubtitle"/>
    <w:qFormat/>
    <w:rsid w:val="008C13A6"/>
    <w:pPr>
      <w:widowControl w:val="0"/>
      <w:spacing w:before="120" w:after="120" w:line="240" w:lineRule="auto"/>
    </w:pPr>
    <w:rPr>
      <w:rFonts w:eastAsia="Calibri" w:cs="Times New Roman"/>
      <w:i w:val="0"/>
      <w:noProof/>
      <w:sz w:val="18"/>
    </w:rPr>
  </w:style>
  <w:style w:type="paragraph" w:styleId="NormalWeb">
    <w:name w:val="Normal (Web)"/>
    <w:basedOn w:val="Normal"/>
    <w:uiPriority w:val="99"/>
    <w:semiHidden/>
    <w:rsid w:val="004469B0"/>
  </w:style>
  <w:style w:type="table" w:styleId="TableGrid">
    <w:name w:val="Table Grid"/>
    <w:basedOn w:val="TableNormal"/>
    <w:uiPriority w:val="59"/>
    <w:rsid w:val="009F50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Text">
    <w:name w:val="Table Text"/>
    <w:basedOn w:val="Normal"/>
    <w:qFormat/>
    <w:rsid w:val="00584F88"/>
    <w:pPr>
      <w:spacing w:after="60" w:line="240" w:lineRule="auto"/>
    </w:pPr>
    <w:rPr>
      <w:rFonts w:eastAsia="Times New Roman"/>
      <w:snapToGrid w:val="0"/>
      <w:sz w:val="18"/>
    </w:rPr>
  </w:style>
  <w:style w:type="paragraph" w:customStyle="1" w:styleId="BoxNote">
    <w:name w:val="Box Note"/>
    <w:basedOn w:val="Normal"/>
    <w:qFormat/>
    <w:rsid w:val="00B26667"/>
    <w:pPr>
      <w:pBdr>
        <w:bottom w:val="single" w:sz="48" w:space="12" w:color="D2D2D2" w:themeColor="background2"/>
      </w:pBdr>
      <w:spacing w:before="120" w:line="240" w:lineRule="exact"/>
      <w:contextualSpacing/>
    </w:pPr>
    <w:rPr>
      <w:rFonts w:eastAsia="Times New Roman"/>
      <w:snapToGrid w:val="0"/>
      <w:sz w:val="16"/>
    </w:rPr>
  </w:style>
  <w:style w:type="paragraph" w:styleId="Revision">
    <w:name w:val="Revision"/>
    <w:hidden/>
    <w:uiPriority w:val="99"/>
    <w:semiHidden/>
    <w:rsid w:val="0029072A"/>
    <w:pPr>
      <w:spacing w:after="0" w:line="240" w:lineRule="auto"/>
    </w:pPr>
    <w:rPr>
      <w:rFonts w:ascii="Times New Roman" w:eastAsia="Calibri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8C13A6"/>
    <w:rPr>
      <w:color w:val="0A4C6A" w:themeColor="text2"/>
      <w:u w:val="none"/>
    </w:rPr>
  </w:style>
  <w:style w:type="paragraph" w:styleId="TOC1">
    <w:name w:val="toc 1"/>
    <w:basedOn w:val="Normal"/>
    <w:next w:val="Normal"/>
    <w:uiPriority w:val="39"/>
    <w:rsid w:val="0091360C"/>
    <w:pPr>
      <w:tabs>
        <w:tab w:val="left" w:pos="720"/>
        <w:tab w:val="right" w:pos="9000"/>
      </w:tabs>
      <w:spacing w:before="160" w:after="0" w:line="320" w:lineRule="exact"/>
    </w:pPr>
    <w:rPr>
      <w:b/>
      <w:sz w:val="22"/>
    </w:rPr>
  </w:style>
  <w:style w:type="paragraph" w:styleId="TOC2">
    <w:name w:val="toc 2"/>
    <w:basedOn w:val="Normal"/>
    <w:next w:val="Normal"/>
    <w:uiPriority w:val="39"/>
    <w:rsid w:val="0091360C"/>
    <w:pPr>
      <w:tabs>
        <w:tab w:val="left" w:pos="720"/>
        <w:tab w:val="right" w:pos="9000"/>
      </w:tabs>
      <w:spacing w:after="0" w:line="320" w:lineRule="exact"/>
      <w:ind w:left="1008" w:hanging="720"/>
    </w:pPr>
    <w:rPr>
      <w:szCs w:val="22"/>
    </w:rPr>
  </w:style>
  <w:style w:type="paragraph" w:styleId="TOC3">
    <w:name w:val="toc 3"/>
    <w:basedOn w:val="Normal"/>
    <w:next w:val="Normal"/>
    <w:uiPriority w:val="39"/>
    <w:unhideWhenUsed/>
    <w:rsid w:val="0091360C"/>
    <w:pPr>
      <w:tabs>
        <w:tab w:val="left" w:pos="720"/>
        <w:tab w:val="right" w:pos="9000"/>
      </w:tabs>
      <w:spacing w:after="0" w:line="320" w:lineRule="exact"/>
      <w:ind w:left="1296" w:hanging="720"/>
    </w:pPr>
    <w:rPr>
      <w:szCs w:val="18"/>
    </w:rPr>
  </w:style>
  <w:style w:type="paragraph" w:customStyle="1" w:styleId="Boilerplate">
    <w:name w:val="Boilerplate"/>
    <w:basedOn w:val="Normal"/>
    <w:qFormat/>
    <w:rsid w:val="00302037"/>
    <w:pPr>
      <w:spacing w:after="240" w:line="240" w:lineRule="exact"/>
    </w:pPr>
    <w:rPr>
      <w:sz w:val="18"/>
    </w:rPr>
  </w:style>
  <w:style w:type="paragraph" w:customStyle="1" w:styleId="Authors">
    <w:name w:val="Authors"/>
    <w:basedOn w:val="Normal"/>
    <w:qFormat/>
    <w:rsid w:val="00AC33FC"/>
    <w:pPr>
      <w:spacing w:after="60"/>
    </w:pPr>
    <w:rPr>
      <w:rFonts w:eastAsia="Times New Roman" w:cs="Gill Sans"/>
      <w:i/>
      <w:iCs/>
      <w:color w:val="000000" w:themeColor="text1"/>
      <w:sz w:val="23"/>
      <w:szCs w:val="22"/>
    </w:rPr>
  </w:style>
  <w:style w:type="paragraph" w:customStyle="1" w:styleId="NumberedList">
    <w:name w:val="Numbered List"/>
    <w:basedOn w:val="Normal"/>
    <w:qFormat/>
    <w:rsid w:val="00551D7F"/>
    <w:pPr>
      <w:numPr>
        <w:numId w:val="1"/>
      </w:numPr>
      <w:spacing w:after="180"/>
      <w:contextualSpacing/>
    </w:pPr>
  </w:style>
  <w:style w:type="paragraph" w:customStyle="1" w:styleId="FigureTableNumber">
    <w:name w:val="Figure/Table Number"/>
    <w:basedOn w:val="Normal"/>
    <w:qFormat/>
    <w:rsid w:val="00B26667"/>
    <w:pPr>
      <w:keepNext/>
      <w:spacing w:before="360" w:after="40" w:line="240" w:lineRule="exact"/>
    </w:pPr>
    <w:rPr>
      <w:caps/>
      <w:color w:val="1696D2" w:themeColor="accent1"/>
      <w:sz w:val="18"/>
      <w:szCs w:val="18"/>
    </w:rPr>
  </w:style>
  <w:style w:type="paragraph" w:customStyle="1" w:styleId="FigureTableTitle">
    <w:name w:val="Figure/Table Title"/>
    <w:basedOn w:val="Normal"/>
    <w:qFormat/>
    <w:rsid w:val="008C13A6"/>
    <w:pPr>
      <w:keepNext/>
      <w:spacing w:after="0" w:line="320" w:lineRule="exact"/>
    </w:pPr>
    <w:rPr>
      <w:b/>
      <w:szCs w:val="28"/>
    </w:rPr>
  </w:style>
  <w:style w:type="paragraph" w:customStyle="1" w:styleId="TableColumnHeading">
    <w:name w:val="Table Column Heading"/>
    <w:basedOn w:val="Normal"/>
    <w:qFormat/>
    <w:rsid w:val="0091360C"/>
    <w:pPr>
      <w:widowControl w:val="0"/>
      <w:spacing w:before="240" w:after="0" w:line="240" w:lineRule="auto"/>
      <w:jc w:val="center"/>
    </w:pPr>
    <w:rPr>
      <w:rFonts w:eastAsia="Times New Roman"/>
      <w:b/>
      <w:sz w:val="19"/>
    </w:rPr>
  </w:style>
  <w:style w:type="paragraph" w:customStyle="1" w:styleId="TableRow">
    <w:name w:val="Table Row"/>
    <w:basedOn w:val="FigureTableTitle"/>
    <w:qFormat/>
    <w:rsid w:val="0091360C"/>
    <w:pPr>
      <w:keepNext w:val="0"/>
      <w:spacing w:line="240" w:lineRule="auto"/>
    </w:pPr>
    <w:rPr>
      <w:b w:val="0"/>
      <w:sz w:val="18"/>
      <w:szCs w:val="24"/>
    </w:rPr>
  </w:style>
  <w:style w:type="paragraph" w:customStyle="1" w:styleId="FigureTableNotes">
    <w:name w:val="Figure/Table Notes"/>
    <w:basedOn w:val="FigureTableTitle"/>
    <w:qFormat/>
    <w:rsid w:val="008C13A6"/>
    <w:pPr>
      <w:keepNext w:val="0"/>
      <w:spacing w:before="240" w:after="320" w:line="240" w:lineRule="exact"/>
      <w:contextualSpacing/>
    </w:pPr>
    <w:rPr>
      <w:b w:val="0"/>
      <w:iCs/>
      <w:sz w:val="16"/>
      <w:szCs w:val="18"/>
    </w:rPr>
  </w:style>
  <w:style w:type="paragraph" w:customStyle="1" w:styleId="Reference">
    <w:name w:val="Reference"/>
    <w:basedOn w:val="Normal"/>
    <w:qFormat/>
    <w:rsid w:val="0091360C"/>
    <w:pPr>
      <w:spacing w:line="240" w:lineRule="exact"/>
      <w:ind w:left="360" w:hanging="360"/>
    </w:pPr>
    <w:rPr>
      <w:sz w:val="18"/>
      <w:szCs w:val="22"/>
    </w:rPr>
  </w:style>
  <w:style w:type="paragraph" w:customStyle="1" w:styleId="BulletedList">
    <w:name w:val="Bulleted List"/>
    <w:basedOn w:val="BodyText"/>
    <w:qFormat/>
    <w:rsid w:val="00FD7FE1"/>
    <w:pPr>
      <w:numPr>
        <w:numId w:val="4"/>
      </w:numPr>
    </w:pPr>
  </w:style>
  <w:style w:type="paragraph" w:customStyle="1" w:styleId="ReportIdentifier">
    <w:name w:val="Report Identifier"/>
    <w:rsid w:val="00746B26"/>
    <w:pPr>
      <w:spacing w:after="360"/>
    </w:pPr>
    <w:rPr>
      <w:rFonts w:cs="Times New Roman"/>
      <w:b/>
      <w:caps/>
      <w:color w:val="1696D2" w:themeColor="accent1"/>
      <w:spacing w:val="20"/>
    </w:rPr>
  </w:style>
  <w:style w:type="paragraph" w:customStyle="1" w:styleId="TableBullet">
    <w:name w:val="Table Bullet"/>
    <w:basedOn w:val="TableRow"/>
    <w:qFormat/>
    <w:rsid w:val="00FD7FE1"/>
    <w:pPr>
      <w:numPr>
        <w:numId w:val="2"/>
      </w:numPr>
    </w:pPr>
  </w:style>
  <w:style w:type="paragraph" w:customStyle="1" w:styleId="IndentedText">
    <w:name w:val="Indented Text"/>
    <w:basedOn w:val="Normal"/>
    <w:qFormat/>
    <w:rsid w:val="0091360C"/>
    <w:pPr>
      <w:spacing w:after="180"/>
      <w:ind w:left="720" w:right="720"/>
      <w:contextualSpacing/>
    </w:pPr>
    <w:rPr>
      <w:szCs w:val="22"/>
    </w:rPr>
  </w:style>
  <w:style w:type="paragraph" w:styleId="BodyTextFirstIndent">
    <w:name w:val="Body Text First Indent"/>
    <w:basedOn w:val="Normal"/>
    <w:link w:val="BodyTextFirstIndentChar"/>
    <w:qFormat/>
    <w:rsid w:val="00EB1867"/>
    <w:pPr>
      <w:spacing w:after="180"/>
      <w:ind w:firstLine="360"/>
    </w:pPr>
  </w:style>
  <w:style w:type="character" w:customStyle="1" w:styleId="BodyTextFirstIndentChar">
    <w:name w:val="Body Text First Indent Char"/>
    <w:basedOn w:val="DefaultParagraphFont"/>
    <w:link w:val="BodyTextFirstIndent"/>
    <w:rsid w:val="00EB1867"/>
    <w:rPr>
      <w:rFonts w:ascii="Lato Regular" w:hAnsi="Lato Regular"/>
    </w:rPr>
  </w:style>
  <w:style w:type="paragraph" w:styleId="BlockText">
    <w:name w:val="Block Text"/>
    <w:basedOn w:val="Normal"/>
    <w:qFormat/>
    <w:rsid w:val="008B188D"/>
    <w:pPr>
      <w:spacing w:after="180" w:line="250" w:lineRule="exact"/>
      <w:ind w:left="720" w:right="720"/>
      <w:contextualSpacing/>
    </w:pPr>
    <w:rPr>
      <w:rFonts w:eastAsiaTheme="minorEastAsia"/>
      <w:iCs/>
      <w:sz w:val="18"/>
    </w:rPr>
  </w:style>
  <w:style w:type="character" w:customStyle="1" w:styleId="Heading4Char">
    <w:name w:val="Heading 4 Char"/>
    <w:aliases w:val="Heading 4 (C-level text heading) Char"/>
    <w:basedOn w:val="DefaultParagraphFont"/>
    <w:link w:val="Heading4"/>
    <w:rsid w:val="009E28BE"/>
    <w:rPr>
      <w:rFonts w:eastAsia="Times New Roman"/>
      <w:b/>
      <w:bCs/>
      <w:caps/>
      <w:color w:val="808080" w:themeColor="background1" w:themeShade="80"/>
    </w:rPr>
  </w:style>
  <w:style w:type="paragraph" w:styleId="Caption">
    <w:name w:val="caption"/>
    <w:next w:val="BodyTextFirstIndent"/>
    <w:rsid w:val="00AC33FC"/>
    <w:pPr>
      <w:spacing w:line="280" w:lineRule="exact"/>
      <w:ind w:left="144"/>
    </w:pPr>
    <w:rPr>
      <w:rFonts w:cs="Gill Sans"/>
      <w:i/>
      <w:iCs/>
      <w:color w:val="FFFFFF" w:themeColor="background1"/>
      <w:sz w:val="18"/>
      <w:szCs w:val="18"/>
    </w:rPr>
  </w:style>
  <w:style w:type="paragraph" w:customStyle="1" w:styleId="PullQuote">
    <w:name w:val="Pull Quote"/>
    <w:basedOn w:val="BodyTextFirstIndent"/>
    <w:link w:val="PullQuoteChar"/>
    <w:qFormat/>
    <w:rsid w:val="00746B26"/>
    <w:pPr>
      <w:pBdr>
        <w:top w:val="single" w:sz="8" w:space="9" w:color="1696D2" w:themeColor="accent1"/>
        <w:bottom w:val="single" w:sz="8" w:space="14" w:color="1696D2" w:themeColor="accent1"/>
      </w:pBdr>
      <w:spacing w:before="720" w:after="720" w:line="400" w:lineRule="exact"/>
      <w:ind w:firstLine="0"/>
      <w:contextualSpacing/>
    </w:pPr>
    <w:rPr>
      <w:i/>
      <w:color w:val="1696D2" w:themeColor="accent1"/>
    </w:rPr>
  </w:style>
  <w:style w:type="character" w:customStyle="1" w:styleId="PullQuoteChar">
    <w:name w:val="Pull Quote Char"/>
    <w:basedOn w:val="BodyTextFirstIndentChar"/>
    <w:link w:val="PullQuote"/>
    <w:rsid w:val="00746B26"/>
    <w:rPr>
      <w:rFonts w:ascii="Lato Regular" w:hAnsi="Lato Regular"/>
      <w:i/>
      <w:color w:val="1696D2" w:themeColor="accent1"/>
      <w:sz w:val="24"/>
      <w:szCs w:val="24"/>
    </w:rPr>
  </w:style>
  <w:style w:type="paragraph" w:customStyle="1" w:styleId="AuthorsAffiliation">
    <w:name w:val="Authors Affiliation"/>
    <w:basedOn w:val="Authors"/>
    <w:qFormat/>
    <w:rsid w:val="00AC33FC"/>
    <w:pPr>
      <w:spacing w:line="200" w:lineRule="exact"/>
    </w:pPr>
    <w:rPr>
      <w:rFonts w:eastAsiaTheme="minorHAnsi"/>
      <w:b/>
      <w:i w:val="0"/>
      <w:iCs w:val="0"/>
      <w:caps/>
      <w:spacing w:val="10"/>
      <w:sz w:val="15"/>
      <w:szCs w:val="16"/>
    </w:rPr>
  </w:style>
  <w:style w:type="paragraph" w:customStyle="1" w:styleId="ReportTitle">
    <w:name w:val="Report Title"/>
    <w:qFormat/>
    <w:rsid w:val="00EE4FBD"/>
    <w:pPr>
      <w:spacing w:after="60" w:line="760" w:lineRule="exact"/>
      <w:contextualSpacing/>
    </w:pPr>
    <w:rPr>
      <w:rFonts w:ascii="Lato Light" w:hAnsi="Lato Light" w:cs="Times New Roman"/>
      <w:color w:val="000000" w:themeColor="text1"/>
      <w:sz w:val="60"/>
      <w:szCs w:val="64"/>
    </w:rPr>
  </w:style>
  <w:style w:type="paragraph" w:customStyle="1" w:styleId="ReportSubtitle">
    <w:name w:val="Report Subtitle"/>
    <w:qFormat/>
    <w:rsid w:val="00746B26"/>
    <w:pPr>
      <w:spacing w:after="360"/>
    </w:pPr>
    <w:rPr>
      <w:rFonts w:eastAsiaTheme="majorEastAsia" w:cstheme="majorBidi"/>
      <w:b/>
      <w:bCs/>
      <w:iCs/>
      <w:color w:val="1696D2" w:themeColor="accent1"/>
      <w:sz w:val="28"/>
    </w:rPr>
  </w:style>
  <w:style w:type="character" w:customStyle="1" w:styleId="Heading5D-leveltextheadingChar">
    <w:name w:val="Heading 5 (D-level text heading) Char"/>
    <w:basedOn w:val="BodyTextChar"/>
    <w:link w:val="Heading5D-leveltextheading"/>
    <w:rsid w:val="009E28BE"/>
    <w:rPr>
      <w:rFonts w:ascii="Lato Regular" w:eastAsia="Times New Roman" w:hAnsi="Lato Regular"/>
      <w:b/>
      <w:bCs/>
      <w:i/>
    </w:rPr>
  </w:style>
  <w:style w:type="paragraph" w:styleId="Date">
    <w:name w:val="Date"/>
    <w:next w:val="Normal"/>
    <w:link w:val="DateChar"/>
    <w:rsid w:val="00B26667"/>
    <w:pPr>
      <w:spacing w:before="60" w:after="180" w:line="220" w:lineRule="exact"/>
    </w:pPr>
    <w:rPr>
      <w:rFonts w:cs="Gill Sans"/>
      <w:i/>
      <w:iCs/>
      <w:color w:val="5C5859" w:themeColor="accent6"/>
      <w:sz w:val="23"/>
    </w:rPr>
  </w:style>
  <w:style w:type="character" w:customStyle="1" w:styleId="DateChar">
    <w:name w:val="Date Char"/>
    <w:basedOn w:val="DefaultParagraphFont"/>
    <w:link w:val="Date"/>
    <w:rsid w:val="00B26667"/>
    <w:rPr>
      <w:rFonts w:cs="Gill Sans"/>
      <w:i/>
      <w:iCs/>
      <w:color w:val="5C5859" w:themeColor="accent6"/>
      <w:sz w:val="23"/>
    </w:rPr>
  </w:style>
  <w:style w:type="paragraph" w:customStyle="1" w:styleId="TaxonomyText">
    <w:name w:val="Taxonomy Text"/>
    <w:basedOn w:val="Normal"/>
    <w:rsid w:val="00746B26"/>
    <w:pPr>
      <w:spacing w:after="0" w:line="240" w:lineRule="auto"/>
      <w:jc w:val="center"/>
    </w:pPr>
    <w:rPr>
      <w:rFonts w:ascii="Lato Black" w:hAnsi="Lato Black"/>
      <w:caps/>
      <w:color w:val="5C5859" w:themeColor="accent6"/>
      <w:spacing w:val="20"/>
      <w:sz w:val="16"/>
      <w:szCs w:val="16"/>
    </w:rPr>
  </w:style>
  <w:style w:type="paragraph" w:customStyle="1" w:styleId="AboutSubtitle">
    <w:name w:val="About Subtitle"/>
    <w:basedOn w:val="ReportIdentifier"/>
    <w:qFormat/>
    <w:rsid w:val="00B26667"/>
    <w:pPr>
      <w:spacing w:after="0"/>
    </w:pPr>
  </w:style>
  <w:style w:type="paragraph" w:styleId="BodyText">
    <w:name w:val="Body Text"/>
    <w:basedOn w:val="Normal"/>
    <w:link w:val="BodyTextChar"/>
    <w:qFormat/>
    <w:rsid w:val="007B61FB"/>
    <w:pPr>
      <w:spacing w:after="180"/>
    </w:pPr>
    <w:rPr>
      <w:rFonts w:eastAsia="Times New Roman"/>
      <w:bCs/>
    </w:rPr>
  </w:style>
  <w:style w:type="character" w:customStyle="1" w:styleId="BodyTextChar">
    <w:name w:val="Body Text Char"/>
    <w:basedOn w:val="DefaultParagraphFont"/>
    <w:link w:val="BodyText"/>
    <w:rsid w:val="007B61FB"/>
    <w:rPr>
      <w:rFonts w:ascii="Lato Regular" w:eastAsia="Times New Roman" w:hAnsi="Lato Regular"/>
      <w:bCs/>
    </w:rPr>
  </w:style>
  <w:style w:type="paragraph" w:customStyle="1" w:styleId="ChapterIntroPara">
    <w:name w:val="Chapter Intro Para"/>
    <w:basedOn w:val="Normal"/>
    <w:qFormat/>
    <w:rsid w:val="00AC33FC"/>
    <w:pPr>
      <w:spacing w:after="180" w:line="380" w:lineRule="exact"/>
    </w:pPr>
    <w:rPr>
      <w:rFonts w:eastAsia="Times New Roman"/>
      <w:b/>
      <w:bCs/>
      <w:sz w:val="23"/>
      <w:szCs w:val="23"/>
    </w:rPr>
  </w:style>
  <w:style w:type="paragraph" w:customStyle="1" w:styleId="AuthorBios">
    <w:name w:val="Author Bios"/>
    <w:basedOn w:val="Normal"/>
    <w:qFormat/>
    <w:rsid w:val="008C049B"/>
    <w:pPr>
      <w:spacing w:after="360"/>
      <w:ind w:left="1440"/>
    </w:pPr>
    <w:rPr>
      <w:rFonts w:eastAsia="Times New Roman"/>
      <w:bCs/>
    </w:rPr>
  </w:style>
  <w:style w:type="paragraph" w:customStyle="1" w:styleId="BulletedList2">
    <w:name w:val="Bulleted List 2"/>
    <w:basedOn w:val="Normal"/>
    <w:qFormat/>
    <w:rsid w:val="00B26667"/>
    <w:pPr>
      <w:numPr>
        <w:numId w:val="3"/>
      </w:numPr>
      <w:spacing w:after="180"/>
      <w:contextualSpacing/>
    </w:pPr>
  </w:style>
  <w:style w:type="paragraph" w:customStyle="1" w:styleId="BoxBodyText">
    <w:name w:val="Box Body Text"/>
    <w:basedOn w:val="Normal"/>
    <w:qFormat/>
    <w:rsid w:val="004B55B2"/>
    <w:pPr>
      <w:spacing w:line="300" w:lineRule="exact"/>
    </w:pPr>
    <w:rPr>
      <w:rFonts w:eastAsia="Times New Roman"/>
      <w:bCs/>
    </w:rPr>
  </w:style>
  <w:style w:type="paragraph" w:customStyle="1" w:styleId="BoxBodyTextFirstIndent">
    <w:name w:val="Box Body Text First Indent"/>
    <w:basedOn w:val="BoxBodyText"/>
    <w:qFormat/>
    <w:rsid w:val="00AC33FC"/>
    <w:pPr>
      <w:ind w:firstLine="360"/>
    </w:pPr>
  </w:style>
  <w:style w:type="paragraph" w:customStyle="1" w:styleId="BoxNumber">
    <w:name w:val="Box Number"/>
    <w:basedOn w:val="FigureTableNumber"/>
    <w:qFormat/>
    <w:rsid w:val="00B26667"/>
    <w:pPr>
      <w:pBdr>
        <w:top w:val="single" w:sz="48" w:space="12" w:color="D2D2D2" w:themeColor="background2"/>
      </w:pBdr>
      <w:spacing w:before="720"/>
    </w:pPr>
  </w:style>
  <w:style w:type="paragraph" w:customStyle="1" w:styleId="BoxTitle">
    <w:name w:val="Box Title"/>
    <w:basedOn w:val="FigureTableTitle"/>
    <w:qFormat/>
    <w:rsid w:val="003F7E77"/>
    <w:pPr>
      <w:spacing w:after="120"/>
    </w:pPr>
  </w:style>
  <w:style w:type="paragraph" w:customStyle="1" w:styleId="FigureTableSubtitle">
    <w:name w:val="Figure/Table Subtitle"/>
    <w:basedOn w:val="FigureTableTitle"/>
    <w:qFormat/>
    <w:rsid w:val="008C13A6"/>
    <w:rPr>
      <w:b w:val="0"/>
      <w:i/>
    </w:rPr>
  </w:style>
  <w:style w:type="paragraph" w:customStyle="1" w:styleId="TableRowHeading">
    <w:name w:val="Table Row Heading"/>
    <w:basedOn w:val="TableRow"/>
    <w:qFormat/>
    <w:rsid w:val="0091360C"/>
    <w:pPr>
      <w:spacing w:before="60"/>
    </w:pPr>
    <w:rPr>
      <w:rFonts w:eastAsia="Times New Roman"/>
      <w:b/>
      <w:szCs w:val="18"/>
    </w:rPr>
  </w:style>
  <w:style w:type="paragraph" w:customStyle="1" w:styleId="TableRowSubheading">
    <w:name w:val="Table Row Subheading"/>
    <w:basedOn w:val="TableRow"/>
    <w:next w:val="TableRow"/>
    <w:qFormat/>
    <w:rsid w:val="0091360C"/>
    <w:pPr>
      <w:spacing w:before="40"/>
    </w:pPr>
    <w:rPr>
      <w:i/>
    </w:rPr>
  </w:style>
  <w:style w:type="paragraph" w:customStyle="1" w:styleId="DisclosureHeading">
    <w:name w:val="Disclosure Heading"/>
    <w:basedOn w:val="AboutSubtitle"/>
    <w:semiHidden/>
    <w:rsid w:val="00CC0C26"/>
    <w:pPr>
      <w:spacing w:after="180"/>
      <w:outlineLvl w:val="0"/>
    </w:pPr>
    <w:rPr>
      <w:caps w:val="0"/>
      <w:smallCaps/>
      <w:sz w:val="22"/>
      <w:szCs w:val="22"/>
    </w:rPr>
  </w:style>
  <w:style w:type="paragraph" w:styleId="FootnoteText">
    <w:name w:val="footnote text"/>
    <w:basedOn w:val="EndnoteText"/>
    <w:link w:val="FootnoteTextChar"/>
    <w:uiPriority w:val="99"/>
    <w:unhideWhenUsed/>
    <w:rsid w:val="00CB310E"/>
    <w:pPr>
      <w:numPr>
        <w:numId w:val="0"/>
      </w:numPr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CB310E"/>
    <w:rPr>
      <w:sz w:val="18"/>
    </w:rPr>
  </w:style>
  <w:style w:type="character" w:styleId="FootnoteReference">
    <w:name w:val="footnote reference"/>
    <w:basedOn w:val="DefaultParagraphFont"/>
    <w:uiPriority w:val="99"/>
    <w:unhideWhenUsed/>
    <w:rsid w:val="00EF3A4C"/>
    <w:rPr>
      <w:vertAlign w:val="superscript"/>
    </w:rPr>
  </w:style>
  <w:style w:type="paragraph" w:customStyle="1" w:styleId="ChapterTitlenoTOC">
    <w:name w:val="Chapter Title_no TOC"/>
    <w:basedOn w:val="Normal"/>
    <w:semiHidden/>
    <w:rsid w:val="00B26667"/>
    <w:pPr>
      <w:spacing w:after="180" w:line="720" w:lineRule="exact"/>
      <w:contextualSpacing/>
      <w:outlineLvl w:val="0"/>
    </w:pPr>
    <w:rPr>
      <w:color w:val="1696D2" w:themeColor="accent1"/>
      <w:sz w:val="56"/>
      <w:szCs w:val="48"/>
    </w:rPr>
  </w:style>
  <w:style w:type="paragraph" w:customStyle="1" w:styleId="Heading5D-leveltextheading">
    <w:name w:val="Heading 5 (D-level text heading)"/>
    <w:basedOn w:val="BodyText"/>
    <w:next w:val="BodyTextFirstIndent"/>
    <w:link w:val="Heading5D-leveltextheadingChar"/>
    <w:qFormat/>
    <w:rsid w:val="009E28BE"/>
    <w:rPr>
      <w:b/>
      <w:i/>
    </w:rPr>
  </w:style>
  <w:style w:type="paragraph" w:customStyle="1" w:styleId="Equation">
    <w:name w:val="Equation"/>
    <w:basedOn w:val="Normal"/>
    <w:qFormat/>
    <w:rsid w:val="00A70829"/>
    <w:pPr>
      <w:tabs>
        <w:tab w:val="center" w:pos="4493"/>
        <w:tab w:val="right" w:pos="9000"/>
      </w:tabs>
      <w:spacing w:before="240" w:after="240"/>
      <w:contextualSpacing/>
    </w:pPr>
  </w:style>
  <w:style w:type="table" w:styleId="ColorfulList">
    <w:name w:val="Colorful List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ghtShading-Accent1">
    <w:name w:val="Light Shading Accent 1"/>
    <w:basedOn w:val="TableNormal"/>
    <w:rsid w:val="00AE6CF4"/>
    <w:pPr>
      <w:spacing w:after="0" w:line="240" w:lineRule="auto"/>
    </w:pPr>
    <w:rPr>
      <w:color w:val="106F9D" w:themeColor="accent1" w:themeShade="BF"/>
    </w:rPr>
    <w:tblPr>
      <w:tblStyleRowBandSize w:val="1"/>
      <w:tblStyleColBandSize w:val="1"/>
      <w:tblBorders>
        <w:top w:val="single" w:sz="8" w:space="0" w:color="1696D2" w:themeColor="accent1"/>
        <w:bottom w:val="single" w:sz="8" w:space="0" w:color="1696D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696D2" w:themeColor="accent1"/>
          <w:left w:val="nil"/>
          <w:bottom w:val="single" w:sz="8" w:space="0" w:color="1696D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</w:style>
  <w:style w:type="table" w:customStyle="1" w:styleId="GridTable4-Accent11">
    <w:name w:val="Grid Table 4 - Accent 1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67C3EF" w:themeColor="accent1" w:themeTint="99"/>
        <w:left w:val="single" w:sz="4" w:space="0" w:color="67C3EF" w:themeColor="accent1" w:themeTint="99"/>
        <w:bottom w:val="single" w:sz="4" w:space="0" w:color="67C3EF" w:themeColor="accent1" w:themeTint="99"/>
        <w:right w:val="single" w:sz="4" w:space="0" w:color="67C3EF" w:themeColor="accent1" w:themeTint="99"/>
        <w:insideH w:val="single" w:sz="4" w:space="0" w:color="67C3EF" w:themeColor="accent1" w:themeTint="99"/>
        <w:insideV w:val="single" w:sz="4" w:space="0" w:color="67C3E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696D2" w:themeColor="accent1"/>
          <w:left w:val="single" w:sz="4" w:space="0" w:color="1696D2" w:themeColor="accent1"/>
          <w:bottom w:val="single" w:sz="4" w:space="0" w:color="1696D2" w:themeColor="accent1"/>
          <w:right w:val="single" w:sz="4" w:space="0" w:color="1696D2" w:themeColor="accent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</w:rPr>
      <w:tblPr/>
      <w:tcPr>
        <w:tcBorders>
          <w:top w:val="double" w:sz="4" w:space="0" w:color="1696D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EBF9" w:themeFill="accent1" w:themeFillTint="33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customStyle="1" w:styleId="GridTable5Dark-Accent11">
    <w:name w:val="Grid Table 5 Dark - Accent 1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EBF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696D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696D2" w:themeFill="accent1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9AD7F4" w:themeFill="accent1" w:themeFillTint="66"/>
      </w:tcPr>
    </w:tblStylePr>
  </w:style>
  <w:style w:type="table" w:styleId="ColorfulGrid">
    <w:name w:val="Colorful Grid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List-Accent2">
    <w:name w:val="Colorful List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1F8F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EFF7" w:themeFill="accent2" w:themeFillTint="3F"/>
      </w:tcPr>
    </w:tblStylePr>
    <w:tblStylePr w:type="band1Horz">
      <w:tblPr/>
      <w:tcPr>
        <w:shd w:val="clear" w:color="auto" w:fill="E2F2F9" w:themeFill="accent2" w:themeFillTint="33"/>
      </w:tcPr>
    </w:tblStylePr>
  </w:style>
  <w:style w:type="table" w:styleId="ColorfulList-Accent1">
    <w:name w:val="Colorful List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F5F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AA4D6" w:themeFill="accent2" w:themeFillShade="CC"/>
      </w:tcPr>
    </w:tblStylePr>
    <w:tblStylePr w:type="lastRow">
      <w:rPr>
        <w:b/>
        <w:bCs/>
        <w:color w:val="3AA4D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6F8" w:themeFill="accent1" w:themeFillTint="3F"/>
      </w:tcPr>
    </w:tblStylePr>
    <w:tblStylePr w:type="band1Horz">
      <w:tblPr/>
      <w:tcPr>
        <w:shd w:val="clear" w:color="auto" w:fill="CCEBF9" w:themeFill="accent1" w:themeFillTint="33"/>
      </w:tcPr>
    </w:tblStylePr>
  </w:style>
  <w:style w:type="table" w:styleId="ColorfulList-Accent4">
    <w:name w:val="Colorful List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8E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56F" w:themeFill="accent3" w:themeFillShade="CC"/>
      </w:tcPr>
    </w:tblStylePr>
    <w:tblStylePr w:type="lastRow">
      <w:rPr>
        <w:b/>
        <w:bCs/>
        <w:color w:val="00456F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EFC4" w:themeFill="accent4" w:themeFillTint="3F"/>
      </w:tcPr>
    </w:tblStylePr>
    <w:tblStylePr w:type="band1Horz">
      <w:tblPr/>
      <w:tcPr>
        <w:shd w:val="clear" w:color="auto" w:fill="FEF2CF" w:themeFill="accent4" w:themeFillTint="33"/>
      </w:tcPr>
    </w:tblStylePr>
  </w:style>
  <w:style w:type="table" w:styleId="ColorfulShading-Accent4">
    <w:name w:val="Colorful Shading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0578B" w:themeColor="accent3"/>
        <w:left w:val="single" w:sz="4" w:space="0" w:color="FDBF11" w:themeColor="accent4"/>
        <w:bottom w:val="single" w:sz="4" w:space="0" w:color="FDBF11" w:themeColor="accent4"/>
        <w:right w:val="single" w:sz="4" w:space="0" w:color="FDBF1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8E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78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0760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07601" w:themeColor="accent4" w:themeShade="99"/>
          <w:insideV w:val="nil"/>
        </w:tcBorders>
        <w:shd w:val="clear" w:color="auto" w:fill="A0760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07601" w:themeFill="accent4" w:themeFillShade="99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DF88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ghtGrid-Accent4">
    <w:name w:val="Light Grid Accent 4"/>
    <w:basedOn w:val="TableNormal"/>
    <w:rsid w:val="00AE6CF4"/>
    <w:pPr>
      <w:spacing w:after="0" w:line="240" w:lineRule="auto"/>
    </w:pPr>
    <w:tblPr>
      <w:tblStyleRowBandSize w:val="1"/>
      <w:tblStyleColBandSize w:val="1"/>
      <w:tblBorders>
        <w:top w:val="single" w:sz="8" w:space="0" w:color="FDBF11" w:themeColor="accent4"/>
        <w:left w:val="single" w:sz="8" w:space="0" w:color="FDBF11" w:themeColor="accent4"/>
        <w:bottom w:val="single" w:sz="8" w:space="0" w:color="FDBF11" w:themeColor="accent4"/>
        <w:right w:val="single" w:sz="8" w:space="0" w:color="FDBF11" w:themeColor="accent4"/>
        <w:insideH w:val="single" w:sz="8" w:space="0" w:color="FDBF11" w:themeColor="accent4"/>
        <w:insideV w:val="single" w:sz="8" w:space="0" w:color="FDBF1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1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H w:val="nil"/>
          <w:insideV w:val="single" w:sz="8" w:space="0" w:color="FDBF11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</w:tcPr>
    </w:tblStylePr>
    <w:tblStylePr w:type="band1Vert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</w:tcBorders>
        <w:shd w:val="clear" w:color="auto" w:fill="FEEFC4" w:themeFill="accent4" w:themeFillTint="3F"/>
      </w:tcPr>
    </w:tblStylePr>
    <w:tblStylePr w:type="band1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  <w:shd w:val="clear" w:color="auto" w:fill="FEEFC4" w:themeFill="accent4" w:themeFillTint="3F"/>
      </w:tcPr>
    </w:tblStylePr>
    <w:tblStylePr w:type="band2Horz">
      <w:tblPr/>
      <w:tcPr>
        <w:tcBorders>
          <w:top w:val="single" w:sz="8" w:space="0" w:color="FDBF11" w:themeColor="accent4"/>
          <w:left w:val="single" w:sz="8" w:space="0" w:color="FDBF11" w:themeColor="accent4"/>
          <w:bottom w:val="single" w:sz="8" w:space="0" w:color="FDBF11" w:themeColor="accent4"/>
          <w:right w:val="single" w:sz="8" w:space="0" w:color="FDBF11" w:themeColor="accent4"/>
          <w:insideV w:val="single" w:sz="8" w:space="0" w:color="FDBF11" w:themeColor="accent4"/>
        </w:tcBorders>
      </w:tcPr>
    </w:tblStylePr>
  </w:style>
  <w:style w:type="table" w:styleId="LightGrid-Accent6">
    <w:name w:val="Light Grid Accent 6"/>
    <w:basedOn w:val="TableNormal"/>
    <w:rsid w:val="00AE6CF4"/>
    <w:pPr>
      <w:spacing w:after="0" w:line="240" w:lineRule="auto"/>
    </w:pPr>
    <w:tblPr>
      <w:tblStyleRowBandSize w:val="1"/>
      <w:tblStyleColBandSize w:val="1"/>
      <w:tblBorders>
        <w:top w:val="single" w:sz="8" w:space="0" w:color="5C5859" w:themeColor="accent6"/>
        <w:left w:val="single" w:sz="8" w:space="0" w:color="5C5859" w:themeColor="accent6"/>
        <w:bottom w:val="single" w:sz="8" w:space="0" w:color="5C5859" w:themeColor="accent6"/>
        <w:right w:val="single" w:sz="8" w:space="0" w:color="5C5859" w:themeColor="accent6"/>
        <w:insideH w:val="single" w:sz="8" w:space="0" w:color="5C5859" w:themeColor="accent6"/>
        <w:insideV w:val="single" w:sz="8" w:space="0" w:color="5C5859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1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H w:val="nil"/>
          <w:insideV w:val="single" w:sz="8" w:space="0" w:color="5C5859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</w:tcPr>
    </w:tblStylePr>
    <w:tblStylePr w:type="band1Vert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</w:tcBorders>
        <w:shd w:val="clear" w:color="auto" w:fill="D7D5D5" w:themeFill="accent6" w:themeFillTint="3F"/>
      </w:tcPr>
    </w:tblStylePr>
    <w:tblStylePr w:type="band1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  <w:shd w:val="clear" w:color="auto" w:fill="D7D5D5" w:themeFill="accent6" w:themeFillTint="3F"/>
      </w:tcPr>
    </w:tblStylePr>
    <w:tblStylePr w:type="band2Horz">
      <w:tblPr/>
      <w:tcPr>
        <w:tcBorders>
          <w:top w:val="single" w:sz="8" w:space="0" w:color="5C5859" w:themeColor="accent6"/>
          <w:left w:val="single" w:sz="8" w:space="0" w:color="5C5859" w:themeColor="accent6"/>
          <w:bottom w:val="single" w:sz="8" w:space="0" w:color="5C5859" w:themeColor="accent6"/>
          <w:right w:val="single" w:sz="8" w:space="0" w:color="5C5859" w:themeColor="accent6"/>
          <w:insideV w:val="single" w:sz="8" w:space="0" w:color="5C5859" w:themeColor="accent6"/>
        </w:tcBorders>
      </w:tcPr>
    </w:tblStylePr>
  </w:style>
  <w:style w:type="table" w:styleId="LightShading">
    <w:name w:val="Light Shading"/>
    <w:basedOn w:val="TableNormal"/>
    <w:rsid w:val="00AE6CF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List1">
    <w:name w:val="Medium Lis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A4C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ColorfulShading-Accent2">
    <w:name w:val="Colorful Shading Accent 2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73BFE2" w:themeColor="accent2"/>
        <w:bottom w:val="single" w:sz="4" w:space="0" w:color="73BFE2" w:themeColor="accent2"/>
        <w:right w:val="single" w:sz="4" w:space="0" w:color="73BFE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1F8F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7EA9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7EA9" w:themeColor="accent2" w:themeShade="99"/>
          <w:insideV w:val="nil"/>
        </w:tcBorders>
        <w:shd w:val="clear" w:color="auto" w:fill="237EA9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7EA9" w:themeFill="accent2" w:themeFillShade="99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B9DEF0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1696D2" w:themeColor="accent1"/>
        <w:bottom w:val="single" w:sz="4" w:space="0" w:color="1696D2" w:themeColor="accent1"/>
        <w:right w:val="single" w:sz="4" w:space="0" w:color="1696D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597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597D" w:themeColor="accent1" w:themeShade="99"/>
          <w:insideV w:val="nil"/>
        </w:tcBorders>
        <w:shd w:val="clear" w:color="auto" w:fill="0D597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597D" w:themeFill="accent1" w:themeFillShade="99"/>
      </w:tcPr>
    </w:tblStylePr>
    <w:tblStylePr w:type="band1Vert">
      <w:tblPr/>
      <w:tcPr>
        <w:shd w:val="clear" w:color="auto" w:fill="9AD7F4" w:themeFill="accent1" w:themeFillTint="66"/>
      </w:tcPr>
    </w:tblStylePr>
    <w:tblStylePr w:type="band1Horz">
      <w:tblPr/>
      <w:tcPr>
        <w:shd w:val="clear" w:color="auto" w:fill="81CDF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">
    <w:name w:val="Colorful Shading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3BFE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3BFE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Grid-Accent1">
    <w:name w:val="Colorful Grid Accent 1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EBF9" w:themeFill="accent1" w:themeFillTint="33"/>
    </w:tcPr>
    <w:tblStylePr w:type="firstRow">
      <w:rPr>
        <w:b/>
        <w:bCs/>
      </w:rPr>
      <w:tblPr/>
      <w:tcPr>
        <w:shd w:val="clear" w:color="auto" w:fill="9AD7F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D7F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06F9D" w:themeFill="accent1" w:themeFillShade="BF"/>
      </w:tcPr>
    </w:tblStylePr>
    <w:tblStylePr w:type="band1Vert">
      <w:tblPr/>
      <w:tcPr>
        <w:shd w:val="clear" w:color="auto" w:fill="81CDF1" w:themeFill="accent1" w:themeFillTint="7F"/>
      </w:tcPr>
    </w:tblStylePr>
    <w:tblStylePr w:type="band1Horz">
      <w:tblPr/>
      <w:tcPr>
        <w:shd w:val="clear" w:color="auto" w:fill="81CDF1" w:themeFill="accent1" w:themeFillTint="7F"/>
      </w:tcPr>
    </w:tblStylePr>
  </w:style>
  <w:style w:type="table" w:styleId="ColorfulGrid-Accent5">
    <w:name w:val="Colorful Grid Accent 5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C8E8" w:themeFill="accent5" w:themeFillTint="33"/>
    </w:tcPr>
    <w:tblStylePr w:type="firstRow">
      <w:rPr>
        <w:b/>
        <w:bCs/>
      </w:rPr>
      <w:tblPr/>
      <w:tcPr>
        <w:shd w:val="clear" w:color="auto" w:fill="FF91D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91D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00067" w:themeFill="accent5" w:themeFillShade="BF"/>
      </w:tcPr>
    </w:tblStylePr>
    <w:tblStylePr w:type="band1Vert">
      <w:tblPr/>
      <w:tcPr>
        <w:shd w:val="clear" w:color="auto" w:fill="FF76C6" w:themeFill="accent5" w:themeFillTint="7F"/>
      </w:tcPr>
    </w:tblStylePr>
    <w:tblStylePr w:type="band1Horz">
      <w:tblPr/>
      <w:tcPr>
        <w:shd w:val="clear" w:color="auto" w:fill="FF76C6" w:themeFill="accent5" w:themeFillTint="7F"/>
      </w:tcPr>
    </w:tblStylePr>
  </w:style>
  <w:style w:type="table" w:styleId="ColorfulGrid-Accent4">
    <w:name w:val="Colorful Grid Accent 4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F" w:themeFill="accent4" w:themeFillTint="33"/>
    </w:tcPr>
    <w:tblStylePr w:type="firstRow">
      <w:rPr>
        <w:b/>
        <w:bCs/>
      </w:rPr>
      <w:tblPr/>
      <w:tcPr>
        <w:shd w:val="clear" w:color="auto" w:fill="FEE59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59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C89401" w:themeFill="accent4" w:themeFillShade="BF"/>
      </w:tcPr>
    </w:tblStylePr>
    <w:tblStylePr w:type="band1Vert">
      <w:tblPr/>
      <w:tcPr>
        <w:shd w:val="clear" w:color="auto" w:fill="FEDF88" w:themeFill="accent4" w:themeFillTint="7F"/>
      </w:tcPr>
    </w:tblStylePr>
    <w:tblStylePr w:type="band1Horz">
      <w:tblPr/>
      <w:tcPr>
        <w:shd w:val="clear" w:color="auto" w:fill="FEDF88" w:themeFill="accent4" w:themeFillTint="7F"/>
      </w:tcPr>
    </w:tblStylePr>
  </w:style>
  <w:style w:type="table" w:styleId="ColorfulShading-Accent3">
    <w:name w:val="Colorful Shading Accent 3"/>
    <w:basedOn w:val="TableNormal"/>
    <w:rsid w:val="00AE6CF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DBF11" w:themeColor="accent4"/>
        <w:left w:val="single" w:sz="4" w:space="0" w:color="00578B" w:themeColor="accent3"/>
        <w:bottom w:val="single" w:sz="4" w:space="0" w:color="00578B" w:themeColor="accent3"/>
        <w:right w:val="single" w:sz="4" w:space="0" w:color="00578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AF1FF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DBF1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35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353" w:themeColor="accent3" w:themeShade="99"/>
          <w:insideV w:val="nil"/>
        </w:tcBorders>
        <w:shd w:val="clear" w:color="auto" w:fill="00335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353" w:themeFill="accent3" w:themeFillShade="99"/>
      </w:tcPr>
    </w:tblStylePr>
    <w:tblStylePr w:type="band1Vert">
      <w:tblPr/>
      <w:tcPr>
        <w:shd w:val="clear" w:color="auto" w:fill="6AC7FF" w:themeFill="accent3" w:themeFillTint="66"/>
      </w:tcPr>
    </w:tblStylePr>
    <w:tblStylePr w:type="band1Horz">
      <w:tblPr/>
      <w:tcPr>
        <w:shd w:val="clear" w:color="auto" w:fill="46B9FF" w:themeFill="accent3" w:themeFillTint="7F"/>
      </w:tcPr>
    </w:tblStylePr>
  </w:style>
  <w:style w:type="table" w:customStyle="1" w:styleId="GridTable5Dark-Accent21">
    <w:name w:val="Grid Table 5 Dark - Accent 2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F2F9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3BFE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3BFE2" w:themeFill="accent2"/>
      </w:tcPr>
    </w:tblStylePr>
    <w:tblStylePr w:type="band1Vert">
      <w:tblPr/>
      <w:tcPr>
        <w:shd w:val="clear" w:color="auto" w:fill="C6E5F3" w:themeFill="accent2" w:themeFillTint="66"/>
      </w:tcPr>
    </w:tblStylePr>
    <w:tblStylePr w:type="band1Horz">
      <w:tblPr/>
      <w:tcPr>
        <w:shd w:val="clear" w:color="auto" w:fill="C6E5F3" w:themeFill="accent2" w:themeFillTint="66"/>
      </w:tcPr>
    </w:tblStylePr>
  </w:style>
  <w:style w:type="table" w:customStyle="1" w:styleId="ListTable41">
    <w:name w:val="List Table 41"/>
    <w:basedOn w:val="TableNormal"/>
    <w:uiPriority w:val="49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Default">
    <w:name w:val="Default"/>
    <w:rsid w:val="00AE6CF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</w:rPr>
  </w:style>
  <w:style w:type="table" w:customStyle="1" w:styleId="GridTable5Dark-Accent41">
    <w:name w:val="Grid Table 5 Dark - Accent 41"/>
    <w:basedOn w:val="TableNormal"/>
    <w:uiPriority w:val="50"/>
    <w:rsid w:val="00AE6CF4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DBF1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DBF11" w:themeFill="accent4"/>
      </w:tcPr>
    </w:tblStylePr>
    <w:tblStylePr w:type="band1Vert">
      <w:tblPr/>
      <w:tcPr>
        <w:shd w:val="clear" w:color="auto" w:fill="FEE59F" w:themeFill="accent4" w:themeFillTint="66"/>
      </w:tcPr>
    </w:tblStylePr>
    <w:tblStylePr w:type="band1Horz">
      <w:tblPr/>
      <w:tcPr>
        <w:shd w:val="clear" w:color="auto" w:fill="FEE59F" w:themeFill="accent4" w:themeFillTint="66"/>
      </w:tcPr>
    </w:tblStylePr>
  </w:style>
  <w:style w:type="paragraph" w:styleId="ListParagraph">
    <w:name w:val="List Paragraph"/>
    <w:basedOn w:val="Normal"/>
    <w:uiPriority w:val="34"/>
    <w:rsid w:val="00AE6C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7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8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3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20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8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3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7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4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5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2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DJones\AppData\Local\Microsoft\Windows\Temporary%20Internet%20Files\Content.IE5\0JGRXIVL\Urban_Long_Report_Template_annotated.dotx" TargetMode="External"/></Relationships>
</file>

<file path=word/theme/theme1.xml><?xml version="1.0" encoding="utf-8"?>
<a:theme xmlns:a="http://schemas.openxmlformats.org/drawingml/2006/main" name="Urban Word theme">
  <a:themeElements>
    <a:clrScheme name="Urban Institute">
      <a:dk1>
        <a:sysClr val="windowText" lastClr="000000"/>
      </a:dk1>
      <a:lt1>
        <a:sysClr val="window" lastClr="FFFFFF"/>
      </a:lt1>
      <a:dk2>
        <a:srgbClr val="0A4C6A"/>
      </a:dk2>
      <a:lt2>
        <a:srgbClr val="D2D2D2"/>
      </a:lt2>
      <a:accent1>
        <a:srgbClr val="1696D2"/>
      </a:accent1>
      <a:accent2>
        <a:srgbClr val="73BFE2"/>
      </a:accent2>
      <a:accent3>
        <a:srgbClr val="00578B"/>
      </a:accent3>
      <a:accent4>
        <a:srgbClr val="FDBF11"/>
      </a:accent4>
      <a:accent5>
        <a:srgbClr val="EC008B"/>
      </a:accent5>
      <a:accent6>
        <a:srgbClr val="5C5859"/>
      </a:accent6>
      <a:hlink>
        <a:srgbClr val="0A4C6A"/>
      </a:hlink>
      <a:folHlink>
        <a:srgbClr val="0A4C6A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9B914-ED65-428F-8AE5-578833E4F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Urban_Long_Report_Template_annotated</Template>
  <TotalTime>0</TotalTime>
  <Pages>10</Pages>
  <Words>1047</Words>
  <Characters>6496</Characters>
  <Application>Microsoft Office Word</Application>
  <DocSecurity>0</DocSecurity>
  <Lines>649</Lines>
  <Paragraphs>215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Genua, Devon</dc:creator>
  <cp:keywords/>
  <dc:description/>
  <cp:lastModifiedBy>Jones, Diane</cp:lastModifiedBy>
  <cp:revision>2</cp:revision>
  <cp:lastPrinted>2017-08-07T22:29:00Z</cp:lastPrinted>
  <dcterms:created xsi:type="dcterms:W3CDTF">2017-11-02T18:32:00Z</dcterms:created>
  <dcterms:modified xsi:type="dcterms:W3CDTF">2017-11-02T18:32:00Z</dcterms:modified>
</cp:coreProperties>
</file>